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DF59" w14:textId="1ACA7BFB" w:rsidR="00F42364" w:rsidRPr="0066003E" w:rsidRDefault="001C49A8" w:rsidP="008B300E">
      <w:pPr>
        <w:pStyle w:val="Rubrik1-utannr"/>
      </w:pPr>
      <w:r w:rsidRPr="0066003E">
        <w:rPr>
          <w:sz w:val="48"/>
        </w:rPr>
        <w:t>Utvärdering av tillfredsställelse med process och resultat</w:t>
      </w:r>
    </w:p>
    <w:p w14:paraId="5CAAE45C" w14:textId="77777777" w:rsidR="000A237A" w:rsidRPr="0066003E" w:rsidRDefault="000A237A" w:rsidP="000A237A"/>
    <w:p w14:paraId="0AA4FF26" w14:textId="25E44EEC" w:rsidR="00AA1656" w:rsidRPr="0066003E" w:rsidRDefault="00D70244" w:rsidP="00AA1656">
      <w:pPr>
        <w:spacing w:line="360" w:lineRule="auto"/>
      </w:pPr>
      <w:r w:rsidRPr="0066003E">
        <w:t xml:space="preserve">Detta är en enkätmall för att bedöma tillfredsställelsen hos drabbade rättighetshavare med en gottgörelseprocess och dess </w:t>
      </w:r>
      <w:r w:rsidRPr="0066003E">
        <w:t>resultat</w:t>
      </w:r>
      <w:r w:rsidRPr="0066003E">
        <w:t>. Du kan antingen skicka den i Word-format eller integrera den i en plattform såsom Microsoft Forms.</w:t>
      </w:r>
    </w:p>
    <w:p w14:paraId="4DE87CED" w14:textId="77777777" w:rsidR="00D70244" w:rsidRPr="0066003E" w:rsidRDefault="00D70244" w:rsidP="00AA1656">
      <w:pPr>
        <w:spacing w:line="360" w:lineRule="auto"/>
        <w:rPr>
          <w:b/>
          <w:bCs/>
        </w:rPr>
      </w:pPr>
    </w:p>
    <w:p w14:paraId="253351B9" w14:textId="519FDDFC" w:rsidR="001C49A8" w:rsidRPr="0066003E" w:rsidRDefault="001C49A8" w:rsidP="00AA1656">
      <w:pPr>
        <w:spacing w:line="360" w:lineRule="auto"/>
        <w:rPr>
          <w:b/>
          <w:bCs/>
        </w:rPr>
      </w:pPr>
      <w:r w:rsidRPr="0066003E">
        <w:rPr>
          <w:b/>
          <w:bCs/>
        </w:rPr>
        <w:t xml:space="preserve">Enkät om </w:t>
      </w:r>
      <w:r w:rsidRPr="0066003E">
        <w:rPr>
          <w:b/>
          <w:bCs/>
        </w:rPr>
        <w:t>t</w:t>
      </w:r>
      <w:r w:rsidRPr="0066003E">
        <w:rPr>
          <w:b/>
          <w:bCs/>
        </w:rPr>
        <w:t xml:space="preserve">illfredsställelse hos </w:t>
      </w:r>
      <w:r w:rsidRPr="0066003E">
        <w:rPr>
          <w:b/>
          <w:bCs/>
        </w:rPr>
        <w:t>d</w:t>
      </w:r>
      <w:r w:rsidRPr="0066003E">
        <w:rPr>
          <w:b/>
          <w:bCs/>
        </w:rPr>
        <w:t xml:space="preserve">rabbade </w:t>
      </w:r>
      <w:r w:rsidRPr="0066003E">
        <w:rPr>
          <w:b/>
          <w:bCs/>
        </w:rPr>
        <w:t>r</w:t>
      </w:r>
      <w:r w:rsidRPr="0066003E">
        <w:rPr>
          <w:b/>
          <w:bCs/>
        </w:rPr>
        <w:t xml:space="preserve">ättighetshavare med </w:t>
      </w:r>
      <w:r w:rsidRPr="0066003E">
        <w:rPr>
          <w:b/>
          <w:bCs/>
        </w:rPr>
        <w:t>g</w:t>
      </w:r>
      <w:r w:rsidRPr="0066003E">
        <w:rPr>
          <w:b/>
          <w:bCs/>
        </w:rPr>
        <w:t xml:space="preserve">ottgörelseprocessen och </w:t>
      </w:r>
      <w:r w:rsidRPr="0066003E">
        <w:rPr>
          <w:b/>
          <w:bCs/>
        </w:rPr>
        <w:t>resultatet</w:t>
      </w:r>
    </w:p>
    <w:p w14:paraId="45BFE73B" w14:textId="3256140B" w:rsidR="001539A4" w:rsidRPr="001539A4" w:rsidRDefault="001539A4" w:rsidP="001539A4">
      <w:pPr>
        <w:spacing w:line="360" w:lineRule="auto"/>
      </w:pPr>
      <w:r w:rsidRPr="001539A4">
        <w:t xml:space="preserve">Tack för att du tar dig tid att delta i denna enkät. Din feedback är ovärderlig för att bedöma om den </w:t>
      </w:r>
      <w:r w:rsidRPr="0066003E">
        <w:t>skada du har upplevt</w:t>
      </w:r>
      <w:r w:rsidRPr="001539A4">
        <w:t xml:space="preserve"> har åtgärdats på ett effektivt sätt och för att identifiera lärdomar för att förbättra framtida gottgörelseprocesser. Din röst spelar en avgörande roll i att förstärka dialog, säkerställa att dina synpunkter beaktas och bidra till att förhindra att liknande problem uppstår igen.</w:t>
      </w:r>
    </w:p>
    <w:p w14:paraId="6E169C0C" w14:textId="4966B339" w:rsidR="001539A4" w:rsidRPr="001539A4" w:rsidRDefault="001539A4" w:rsidP="001539A4">
      <w:pPr>
        <w:spacing w:line="360" w:lineRule="auto"/>
      </w:pPr>
      <w:r w:rsidRPr="001539A4">
        <w:t xml:space="preserve">Denna enkät är konfidentiell, och dina svar kommer endast att användas för </w:t>
      </w:r>
      <w:r w:rsidRPr="0066003E">
        <w:t xml:space="preserve">aggregerad statistik och för </w:t>
      </w:r>
      <w:r w:rsidRPr="001539A4">
        <w:t>att förbättra gottgörelseprocesser.</w:t>
      </w:r>
    </w:p>
    <w:p w14:paraId="7C8FB4D7" w14:textId="4907039E" w:rsidR="001E6BF6" w:rsidRPr="00AA1656" w:rsidRDefault="001539A4" w:rsidP="001539A4">
      <w:pPr>
        <w:spacing w:line="360" w:lineRule="auto"/>
      </w:pPr>
      <w:r w:rsidRPr="0066003E">
        <w:t>Frågor med en asterisk</w:t>
      </w:r>
      <w:r w:rsidR="001E6BF6" w:rsidRPr="0066003E">
        <w:t xml:space="preserve">* </w:t>
      </w:r>
      <w:r w:rsidRPr="0066003E">
        <w:t>är obligatoriska</w:t>
      </w:r>
      <w:r w:rsidR="001E6BF6" w:rsidRPr="0066003E">
        <w:t xml:space="preserve">. </w:t>
      </w:r>
    </w:p>
    <w:p w14:paraId="285ACA3A" w14:textId="77777777" w:rsidR="00AA1656" w:rsidRPr="00AA1656" w:rsidRDefault="00AA1656" w:rsidP="00AA1656">
      <w:pPr>
        <w:spacing w:line="360" w:lineRule="auto"/>
        <w:rPr>
          <w:b/>
          <w:bCs/>
        </w:rPr>
      </w:pPr>
      <w:r w:rsidRPr="00AA1656">
        <w:rPr>
          <w:b/>
          <w:bCs/>
        </w:rPr>
        <w:pict w14:anchorId="2CD16A6D">
          <v:rect id="_x0000_i1079" style="width:0;height:1.5pt" o:hralign="center" o:hrstd="t" o:hr="t" fillcolor="#a0a0a0" stroked="f"/>
        </w:pict>
      </w:r>
    </w:p>
    <w:p w14:paraId="3E0CE425" w14:textId="1A0E0CFB" w:rsidR="00AA1656" w:rsidRPr="00AA1656" w:rsidRDefault="001539A4" w:rsidP="00AA1656">
      <w:pPr>
        <w:spacing w:line="360" w:lineRule="auto"/>
        <w:rPr>
          <w:b/>
          <w:bCs/>
        </w:rPr>
      </w:pPr>
      <w:r w:rsidRPr="0066003E">
        <w:rPr>
          <w:b/>
          <w:bCs/>
        </w:rPr>
        <w:t>Avsnitt</w:t>
      </w:r>
      <w:r w:rsidR="00AA1656" w:rsidRPr="00AA1656">
        <w:rPr>
          <w:b/>
          <w:bCs/>
        </w:rPr>
        <w:t xml:space="preserve"> 1: </w:t>
      </w:r>
      <w:r w:rsidRPr="0066003E">
        <w:rPr>
          <w:b/>
          <w:bCs/>
        </w:rPr>
        <w:t xml:space="preserve">Allmän information </w:t>
      </w:r>
    </w:p>
    <w:p w14:paraId="3DDC7524" w14:textId="14DA172E" w:rsidR="00AA1656" w:rsidRPr="0066003E" w:rsidRDefault="001539A4" w:rsidP="001E6BF6">
      <w:pPr>
        <w:pStyle w:val="Liststycke"/>
        <w:numPr>
          <w:ilvl w:val="0"/>
          <w:numId w:val="34"/>
        </w:numPr>
      </w:pPr>
      <w:r w:rsidRPr="0066003E">
        <w:t>Om du vill, vänligen beskriv kort skadan</w:t>
      </w:r>
      <w:r w:rsidR="001E6BF6" w:rsidRPr="0066003E">
        <w:t xml:space="preserve"> </w:t>
      </w:r>
      <w:r w:rsidR="001E6BF6" w:rsidRPr="0066003E">
        <w:t>(</w:t>
      </w:r>
      <w:r w:rsidRPr="0066003E">
        <w:t>Fritextsvar</w:t>
      </w:r>
      <w:r w:rsidR="001E6BF6" w:rsidRPr="0066003E">
        <w:t>)</w:t>
      </w:r>
    </w:p>
    <w:p w14:paraId="1B94AD37" w14:textId="77777777" w:rsidR="001E6BF6" w:rsidRPr="0066003E" w:rsidRDefault="001E6BF6" w:rsidP="001E6BF6">
      <w:pPr>
        <w:pStyle w:val="Liststycke"/>
      </w:pPr>
    </w:p>
    <w:sdt>
      <w:sdtPr>
        <w:id w:val="1733732940"/>
        <w:placeholder>
          <w:docPart w:val="1878EED8B1D84093B7D4666510D8B8AF"/>
        </w:placeholder>
      </w:sdtPr>
      <w:sdtContent>
        <w:p w14:paraId="6C1B60CC" w14:textId="785381D8" w:rsidR="001E6BF6" w:rsidRPr="0066003E" w:rsidRDefault="001539A4" w:rsidP="001E6BF6">
          <w:pPr>
            <w:shd w:val="clear" w:color="auto" w:fill="F2F2F2" w:themeFill="background1" w:themeFillShade="F2"/>
          </w:pPr>
          <w:r w:rsidRPr="0066003E">
            <w:t>Skriv här</w:t>
          </w:r>
        </w:p>
        <w:p w14:paraId="715D52D7" w14:textId="77777777" w:rsidR="001E6BF6" w:rsidRPr="0066003E" w:rsidRDefault="001E6BF6" w:rsidP="001E6BF6">
          <w:pPr>
            <w:shd w:val="clear" w:color="auto" w:fill="F2F2F2" w:themeFill="background1" w:themeFillShade="F2"/>
          </w:pPr>
        </w:p>
      </w:sdtContent>
    </w:sdt>
    <w:p w14:paraId="0DC0A77D" w14:textId="77777777" w:rsidR="001E6BF6" w:rsidRPr="0066003E" w:rsidRDefault="001E6BF6" w:rsidP="001E6BF6"/>
    <w:p w14:paraId="4D86C4C9" w14:textId="39F1DAD6" w:rsidR="00AA1656" w:rsidRPr="00AA1656" w:rsidRDefault="001539A4" w:rsidP="00AA1656">
      <w:pPr>
        <w:numPr>
          <w:ilvl w:val="0"/>
          <w:numId w:val="34"/>
        </w:numPr>
        <w:spacing w:line="360" w:lineRule="auto"/>
      </w:pPr>
      <w:r w:rsidRPr="0066003E">
        <w:t>Hur var du involverad i gottgörelseprocessen?</w:t>
      </w:r>
      <w:r w:rsidRPr="0066003E">
        <w:t xml:space="preserve"> </w:t>
      </w:r>
      <w:r w:rsidR="001E6BF6" w:rsidRPr="0066003E">
        <w:t>*</w:t>
      </w:r>
    </w:p>
    <w:p w14:paraId="463843A3" w14:textId="4A2D1EF2" w:rsidR="00AA1656" w:rsidRPr="00AA1656" w:rsidRDefault="00DF553E" w:rsidP="00DF553E">
      <w:pPr>
        <w:spacing w:line="360" w:lineRule="auto"/>
        <w:ind w:left="1080"/>
      </w:pPr>
      <w:sdt>
        <w:sdtPr>
          <w:rPr>
            <w:lang w:val="en-GB"/>
          </w:rPr>
          <w:id w:val="868880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☒</w:t>
          </w:r>
        </w:sdtContent>
      </w:sdt>
      <w:r>
        <w:rPr>
          <w:lang w:val="en-GB"/>
        </w:rPr>
        <w:t xml:space="preserve"> </w:t>
      </w:r>
      <w:r w:rsidR="001539A4" w:rsidRPr="0066003E">
        <w:t>Direkt berörd person</w:t>
      </w:r>
    </w:p>
    <w:p w14:paraId="77879E47" w14:textId="7263FDAA" w:rsidR="00AA1656" w:rsidRPr="00AA1656" w:rsidRDefault="00DF553E" w:rsidP="00DF553E">
      <w:pPr>
        <w:spacing w:line="360" w:lineRule="auto"/>
        <w:ind w:left="1080"/>
      </w:pPr>
      <w:sdt>
        <w:sdtPr>
          <w:rPr>
            <w:lang w:val="en-GB"/>
          </w:rPr>
          <w:id w:val="934172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</w:t>
      </w:r>
      <w:r w:rsidR="001539A4" w:rsidRPr="0066003E">
        <w:t>Företrädare för direkt berörd person</w:t>
      </w:r>
    </w:p>
    <w:p w14:paraId="4C45399D" w14:textId="324B08FD" w:rsidR="00AA1656" w:rsidRPr="00AA1656" w:rsidRDefault="00DF553E" w:rsidP="00DF553E">
      <w:pPr>
        <w:spacing w:line="360" w:lineRule="auto"/>
        <w:ind w:left="1080"/>
      </w:pPr>
      <w:sdt>
        <w:sdtPr>
          <w:rPr>
            <w:lang w:val="en-GB"/>
          </w:rPr>
          <w:id w:val="254568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</w:t>
      </w:r>
      <w:r w:rsidR="001539A4" w:rsidRPr="0066003E">
        <w:t>Annat</w:t>
      </w:r>
      <w:r w:rsidR="00AA1656" w:rsidRPr="00AA1656">
        <w:t xml:space="preserve"> (</w:t>
      </w:r>
      <w:r w:rsidR="001539A4" w:rsidRPr="0066003E">
        <w:t>vänligen specificera</w:t>
      </w:r>
      <w:r w:rsidR="00AA1656" w:rsidRPr="00AA1656">
        <w:t>): ______________</w:t>
      </w:r>
    </w:p>
    <w:p w14:paraId="16C0125B" w14:textId="77777777" w:rsidR="00AA1656" w:rsidRPr="00AA1656" w:rsidRDefault="00AA1656" w:rsidP="00AA1656">
      <w:pPr>
        <w:spacing w:line="360" w:lineRule="auto"/>
        <w:rPr>
          <w:b/>
          <w:bCs/>
        </w:rPr>
      </w:pPr>
      <w:r w:rsidRPr="00AA1656">
        <w:pict w14:anchorId="78ECA435">
          <v:rect id="_x0000_i1080" style="width:0;height:1.5pt" o:hralign="center" o:hrstd="t" o:hr="t" fillcolor="#a0a0a0" stroked="f"/>
        </w:pict>
      </w:r>
    </w:p>
    <w:p w14:paraId="618CEA20" w14:textId="54105283" w:rsidR="00AA1656" w:rsidRPr="00AA1656" w:rsidRDefault="001539A4" w:rsidP="00AA1656">
      <w:pPr>
        <w:spacing w:line="360" w:lineRule="auto"/>
        <w:rPr>
          <w:b/>
          <w:bCs/>
        </w:rPr>
      </w:pPr>
      <w:r w:rsidRPr="0066003E">
        <w:rPr>
          <w:b/>
          <w:bCs/>
        </w:rPr>
        <w:t>Avsnitt</w:t>
      </w:r>
      <w:r w:rsidR="00AA1656" w:rsidRPr="00AA1656">
        <w:rPr>
          <w:b/>
          <w:bCs/>
        </w:rPr>
        <w:t xml:space="preserve"> 2: </w:t>
      </w:r>
      <w:r w:rsidRPr="0066003E">
        <w:rPr>
          <w:b/>
          <w:bCs/>
        </w:rPr>
        <w:t xml:space="preserve">Tillfredsställelse med gottgörelseprocessen </w:t>
      </w:r>
    </w:p>
    <w:p w14:paraId="75FEA8E2" w14:textId="3686BA52" w:rsidR="00AA1656" w:rsidRPr="0066003E" w:rsidRDefault="001539A4" w:rsidP="00AA1656">
      <w:pPr>
        <w:numPr>
          <w:ilvl w:val="0"/>
          <w:numId w:val="35"/>
        </w:numPr>
        <w:spacing w:line="360" w:lineRule="auto"/>
      </w:pPr>
      <w:r w:rsidRPr="0066003E">
        <w:t>I vilken utsträckning instämmer du i följande påståenden om gottgörelseprocessen? (Vänligen välj ett alternativ per rad.)</w:t>
      </w:r>
      <w:r w:rsidRPr="0066003E">
        <w:t xml:space="preserve"> </w:t>
      </w:r>
      <w:r w:rsidR="001E6BF6" w:rsidRPr="0066003E">
        <w:t>*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1118"/>
        <w:gridCol w:w="1118"/>
        <w:gridCol w:w="838"/>
        <w:gridCol w:w="1118"/>
        <w:gridCol w:w="1133"/>
      </w:tblGrid>
      <w:tr w:rsidR="001539A4" w:rsidRPr="0066003E" w14:paraId="30D82581" w14:textId="77777777" w:rsidTr="00A47EC3">
        <w:trPr>
          <w:tblHeader/>
          <w:tblCellSpacing w:w="15" w:type="dxa"/>
        </w:trPr>
        <w:tc>
          <w:tcPr>
            <w:tcW w:w="3069" w:type="dxa"/>
            <w:hideMark/>
          </w:tcPr>
          <w:p w14:paraId="45A1EF72" w14:textId="45893F65" w:rsidR="00AA1656" w:rsidRPr="00AA1656" w:rsidRDefault="001539A4" w:rsidP="00A47EC3">
            <w:pPr>
              <w:spacing w:line="360" w:lineRule="auto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Påstående</w:t>
            </w:r>
          </w:p>
        </w:tc>
        <w:tc>
          <w:tcPr>
            <w:tcW w:w="875" w:type="dxa"/>
            <w:vAlign w:val="center"/>
            <w:hideMark/>
          </w:tcPr>
          <w:p w14:paraId="706BC04D" w14:textId="6A2E31D3" w:rsidR="00AA1656" w:rsidRPr="00AA1656" w:rsidRDefault="001539A4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 helt</w:t>
            </w:r>
          </w:p>
        </w:tc>
        <w:tc>
          <w:tcPr>
            <w:tcW w:w="876" w:type="dxa"/>
            <w:vAlign w:val="center"/>
            <w:hideMark/>
          </w:tcPr>
          <w:p w14:paraId="70BD4CA5" w14:textId="60DC862F" w:rsidR="00AA1656" w:rsidRPr="00AA1656" w:rsidRDefault="001539A4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</w:t>
            </w:r>
          </w:p>
        </w:tc>
        <w:tc>
          <w:tcPr>
            <w:tcW w:w="876" w:type="dxa"/>
            <w:vAlign w:val="center"/>
            <w:hideMark/>
          </w:tcPr>
          <w:p w14:paraId="29324DC1" w14:textId="5993C939" w:rsidR="00AA1656" w:rsidRPr="00AA1656" w:rsidRDefault="001539A4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Neutral</w:t>
            </w:r>
          </w:p>
        </w:tc>
        <w:tc>
          <w:tcPr>
            <w:tcW w:w="876" w:type="dxa"/>
            <w:vAlign w:val="center"/>
            <w:hideMark/>
          </w:tcPr>
          <w:p w14:paraId="09DDA9AD" w14:textId="435F85DD" w:rsidR="00AA1656" w:rsidRPr="00AA1656" w:rsidRDefault="001539A4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 inte</w:t>
            </w:r>
          </w:p>
        </w:tc>
        <w:tc>
          <w:tcPr>
            <w:tcW w:w="861" w:type="dxa"/>
            <w:vAlign w:val="center"/>
            <w:hideMark/>
          </w:tcPr>
          <w:p w14:paraId="17C30D0B" w14:textId="083A88D8" w:rsidR="00AA1656" w:rsidRPr="00AA1656" w:rsidRDefault="001539A4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 inte alls</w:t>
            </w:r>
          </w:p>
        </w:tc>
      </w:tr>
      <w:tr w:rsidR="001539A4" w:rsidRPr="0066003E" w14:paraId="270B722C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6F239CC7" w14:textId="0C809396" w:rsidR="00AA1656" w:rsidRPr="00AA1656" w:rsidRDefault="001539A4" w:rsidP="00A47EC3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>Jag blev informerad om gottgörelseprocessen i tid.</w:t>
            </w:r>
          </w:p>
        </w:tc>
        <w:tc>
          <w:tcPr>
            <w:tcW w:w="875" w:type="dxa"/>
            <w:vAlign w:val="center"/>
            <w:hideMark/>
          </w:tcPr>
          <w:p w14:paraId="4442731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4446B38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762A214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4DF0B726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26AF1D80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4AB11A1A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7D27BE13" w14:textId="2BE29C72" w:rsidR="00AA1656" w:rsidRPr="00AA1656" w:rsidRDefault="001539A4" w:rsidP="00A47EC3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>Jag kunde delta i processen på ett meningsfullt sätt.</w:t>
            </w:r>
          </w:p>
        </w:tc>
        <w:tc>
          <w:tcPr>
            <w:tcW w:w="875" w:type="dxa"/>
            <w:vAlign w:val="center"/>
            <w:hideMark/>
          </w:tcPr>
          <w:p w14:paraId="78B3D2AA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5A5B607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144DE2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A0BF73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28186395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5502ABC5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07434286" w14:textId="5C7D62C4" w:rsidR="00AA1656" w:rsidRPr="00AA1656" w:rsidRDefault="001539A4" w:rsidP="00A47EC3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>Mina synpunkter togs i beaktande.</w:t>
            </w:r>
          </w:p>
        </w:tc>
        <w:tc>
          <w:tcPr>
            <w:tcW w:w="875" w:type="dxa"/>
            <w:vAlign w:val="center"/>
            <w:hideMark/>
          </w:tcPr>
          <w:p w14:paraId="3A5BB172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AB3470A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7AB948A9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125692A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03404E26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77EA2B81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62848599" w14:textId="0C838580" w:rsidR="00AA1656" w:rsidRPr="00AA1656" w:rsidRDefault="001539A4" w:rsidP="00A47EC3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>Processen genomfördes på ett rättvist och transparent sätt.</w:t>
            </w:r>
          </w:p>
        </w:tc>
        <w:tc>
          <w:tcPr>
            <w:tcW w:w="875" w:type="dxa"/>
            <w:vAlign w:val="center"/>
            <w:hideMark/>
          </w:tcPr>
          <w:p w14:paraId="1106380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6A0C255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504C0388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0F304B48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4AC4B896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54212FCC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6D93EBF9" w14:textId="5C5DBB1C" w:rsidR="00AA1656" w:rsidRPr="00AA1656" w:rsidRDefault="001539A4" w:rsidP="00A47EC3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>Jag behandlades med respekt under hela processen.</w:t>
            </w:r>
          </w:p>
        </w:tc>
        <w:tc>
          <w:tcPr>
            <w:tcW w:w="875" w:type="dxa"/>
            <w:vAlign w:val="center"/>
            <w:hideMark/>
          </w:tcPr>
          <w:p w14:paraId="5ED08FE3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022CEEF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0D8BBCC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5A945D2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29E8696C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</w:tbl>
    <w:p w14:paraId="4A81803B" w14:textId="77777777" w:rsidR="001E6BF6" w:rsidRPr="0066003E" w:rsidRDefault="001E6BF6" w:rsidP="001E6BF6">
      <w:pPr>
        <w:spacing w:line="360" w:lineRule="auto"/>
        <w:ind w:left="720"/>
      </w:pPr>
      <w:bookmarkStart w:id="0" w:name="_Hlk192147775"/>
    </w:p>
    <w:p w14:paraId="18337D9A" w14:textId="742342A3" w:rsidR="00AA1656" w:rsidRPr="00AA1656" w:rsidRDefault="001539A4" w:rsidP="00AA1656">
      <w:pPr>
        <w:numPr>
          <w:ilvl w:val="0"/>
          <w:numId w:val="36"/>
        </w:numPr>
        <w:spacing w:line="360" w:lineRule="auto"/>
      </w:pPr>
      <w:r w:rsidRPr="0066003E">
        <w:t>Vilka aspekter av gottgörelseprocessen fungerade väl? (Fritextsvar)</w:t>
      </w:r>
      <w:r w:rsidRPr="0066003E">
        <w:t xml:space="preserve"> </w:t>
      </w:r>
      <w:r w:rsidR="00A47EC3" w:rsidRPr="0066003E">
        <w:t>*</w:t>
      </w:r>
    </w:p>
    <w:bookmarkEnd w:id="0" w:displacedByCustomXml="next"/>
    <w:sdt>
      <w:sdtPr>
        <w:id w:val="83661705"/>
        <w:placeholder>
          <w:docPart w:val="3B481F09A7B1480F9D3D6B812F54596E"/>
        </w:placeholder>
      </w:sdtPr>
      <w:sdtContent>
        <w:p w14:paraId="5E53680F" w14:textId="6B660BDD" w:rsidR="001E6BF6" w:rsidRPr="0066003E" w:rsidRDefault="001539A4" w:rsidP="001E6BF6">
          <w:pPr>
            <w:shd w:val="clear" w:color="auto" w:fill="F2F2F2" w:themeFill="background1" w:themeFillShade="F2"/>
          </w:pPr>
          <w:r w:rsidRPr="0066003E">
            <w:t>Skriv här</w:t>
          </w:r>
        </w:p>
        <w:p w14:paraId="2773CF0A" w14:textId="77777777" w:rsidR="001E6BF6" w:rsidRPr="0066003E" w:rsidRDefault="001E6BF6" w:rsidP="001E6BF6">
          <w:pPr>
            <w:shd w:val="clear" w:color="auto" w:fill="F2F2F2" w:themeFill="background1" w:themeFillShade="F2"/>
          </w:pPr>
        </w:p>
      </w:sdtContent>
    </w:sdt>
    <w:p w14:paraId="7D2982F7" w14:textId="77777777" w:rsidR="001334CA" w:rsidRPr="0066003E" w:rsidRDefault="001334CA" w:rsidP="001334CA">
      <w:pPr>
        <w:spacing w:line="360" w:lineRule="auto"/>
        <w:ind w:left="720"/>
      </w:pPr>
    </w:p>
    <w:p w14:paraId="10562EA3" w14:textId="7CC93A72" w:rsidR="00AA1656" w:rsidRPr="00AA1656" w:rsidRDefault="001539A4" w:rsidP="00AA1656">
      <w:pPr>
        <w:numPr>
          <w:ilvl w:val="0"/>
          <w:numId w:val="36"/>
        </w:numPr>
        <w:spacing w:line="360" w:lineRule="auto"/>
      </w:pPr>
      <w:r w:rsidRPr="0066003E">
        <w:t>Vilka aspekter av gottgörelseprocessen kan förbättras? (Fritextsvar)</w:t>
      </w:r>
      <w:r w:rsidR="00A47EC3" w:rsidRPr="0066003E">
        <w:t xml:space="preserve"> </w:t>
      </w:r>
      <w:r w:rsidR="00A47EC3" w:rsidRPr="0066003E">
        <w:t>*</w:t>
      </w:r>
    </w:p>
    <w:sdt>
      <w:sdtPr>
        <w:id w:val="-373002378"/>
        <w:placeholder>
          <w:docPart w:val="67D0748100804A66881C41FC832C42A2"/>
        </w:placeholder>
      </w:sdtPr>
      <w:sdtContent>
        <w:p w14:paraId="259E7D1C" w14:textId="788CF130" w:rsidR="001E6BF6" w:rsidRPr="0066003E" w:rsidRDefault="001539A4" w:rsidP="001E6BF6">
          <w:pPr>
            <w:shd w:val="clear" w:color="auto" w:fill="F2F2F2" w:themeFill="background1" w:themeFillShade="F2"/>
          </w:pPr>
          <w:r w:rsidRPr="0066003E">
            <w:t>Skriv här</w:t>
          </w:r>
        </w:p>
        <w:p w14:paraId="6A8F2F71" w14:textId="77777777" w:rsidR="001E6BF6" w:rsidRPr="0066003E" w:rsidRDefault="001E6BF6" w:rsidP="001E6BF6">
          <w:pPr>
            <w:shd w:val="clear" w:color="auto" w:fill="F2F2F2" w:themeFill="background1" w:themeFillShade="F2"/>
          </w:pPr>
        </w:p>
      </w:sdtContent>
    </w:sdt>
    <w:p w14:paraId="52280284" w14:textId="77777777" w:rsidR="001334CA" w:rsidRPr="0066003E" w:rsidRDefault="001334CA" w:rsidP="00AA1656">
      <w:pPr>
        <w:spacing w:line="360" w:lineRule="auto"/>
        <w:rPr>
          <w:b/>
          <w:bCs/>
        </w:rPr>
      </w:pPr>
    </w:p>
    <w:p w14:paraId="43039371" w14:textId="3C92432E" w:rsidR="00AA1656" w:rsidRPr="00AA1656" w:rsidRDefault="00AA1656" w:rsidP="00AA1656">
      <w:pPr>
        <w:spacing w:line="360" w:lineRule="auto"/>
        <w:rPr>
          <w:b/>
          <w:bCs/>
        </w:rPr>
      </w:pPr>
      <w:r w:rsidRPr="00AA1656">
        <w:rPr>
          <w:b/>
          <w:bCs/>
        </w:rPr>
        <w:pict w14:anchorId="16A056F0">
          <v:rect id="_x0000_i1083" style="width:0;height:1.5pt" o:hralign="center" o:hrstd="t" o:hr="t" fillcolor="#a0a0a0" stroked="f"/>
        </w:pict>
      </w:r>
    </w:p>
    <w:p w14:paraId="7B3C3BA6" w14:textId="5CF0F148" w:rsidR="00AA1656" w:rsidRPr="00AA1656" w:rsidRDefault="001539A4" w:rsidP="00AA1656">
      <w:pPr>
        <w:spacing w:line="360" w:lineRule="auto"/>
        <w:rPr>
          <w:b/>
          <w:bCs/>
        </w:rPr>
      </w:pPr>
      <w:r w:rsidRPr="0066003E">
        <w:rPr>
          <w:b/>
          <w:bCs/>
        </w:rPr>
        <w:t>Avsnitt</w:t>
      </w:r>
      <w:r w:rsidR="00AA1656" w:rsidRPr="00AA1656">
        <w:rPr>
          <w:b/>
          <w:bCs/>
        </w:rPr>
        <w:t xml:space="preserve"> 3: </w:t>
      </w:r>
      <w:r w:rsidRPr="0066003E">
        <w:rPr>
          <w:b/>
          <w:bCs/>
        </w:rPr>
        <w:t>Tillfredställelse med resultatet</w:t>
      </w:r>
    </w:p>
    <w:p w14:paraId="50C95B32" w14:textId="5D87778F" w:rsidR="00AA1656" w:rsidRPr="00AA1656" w:rsidRDefault="001539A4" w:rsidP="00AA1656">
      <w:pPr>
        <w:numPr>
          <w:ilvl w:val="0"/>
          <w:numId w:val="37"/>
        </w:numPr>
        <w:spacing w:line="360" w:lineRule="auto"/>
      </w:pPr>
      <w:r w:rsidRPr="0066003E">
        <w:t xml:space="preserve">I vilken utsträckning instämmer du i följande påståenden om </w:t>
      </w:r>
      <w:r w:rsidR="0066003E">
        <w:t>resultatet</w:t>
      </w:r>
      <w:r w:rsidRPr="0066003E">
        <w:t>? (Vänligen välj ett alternativ per rad.)</w:t>
      </w:r>
      <w:r w:rsidRPr="0066003E">
        <w:t xml:space="preserve"> </w:t>
      </w:r>
      <w:r w:rsidR="00A47EC3" w:rsidRPr="0066003E">
        <w:t>*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1118"/>
        <w:gridCol w:w="1118"/>
        <w:gridCol w:w="851"/>
        <w:gridCol w:w="1118"/>
        <w:gridCol w:w="1133"/>
      </w:tblGrid>
      <w:tr w:rsidR="001539A4" w:rsidRPr="0066003E" w14:paraId="68EB586F" w14:textId="77777777" w:rsidTr="001334CA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14:paraId="57BC6BCC" w14:textId="3CF381F6" w:rsidR="00AA1656" w:rsidRPr="00AA1656" w:rsidRDefault="001539A4" w:rsidP="00AA1656">
            <w:pPr>
              <w:spacing w:line="360" w:lineRule="auto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Påstående</w:t>
            </w:r>
          </w:p>
        </w:tc>
        <w:tc>
          <w:tcPr>
            <w:tcW w:w="875" w:type="dxa"/>
            <w:vAlign w:val="center"/>
            <w:hideMark/>
          </w:tcPr>
          <w:p w14:paraId="72805AC1" w14:textId="0B5CC815" w:rsidR="00AA1656" w:rsidRPr="00AA1656" w:rsidRDefault="001539A4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 helt</w:t>
            </w:r>
          </w:p>
        </w:tc>
        <w:tc>
          <w:tcPr>
            <w:tcW w:w="876" w:type="dxa"/>
            <w:vAlign w:val="center"/>
            <w:hideMark/>
          </w:tcPr>
          <w:p w14:paraId="4126A2A9" w14:textId="554FFA70" w:rsidR="00AA1656" w:rsidRPr="00AA1656" w:rsidRDefault="001539A4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</w:t>
            </w:r>
          </w:p>
        </w:tc>
        <w:tc>
          <w:tcPr>
            <w:tcW w:w="876" w:type="dxa"/>
            <w:vAlign w:val="center"/>
            <w:hideMark/>
          </w:tcPr>
          <w:p w14:paraId="023B13AD" w14:textId="77777777" w:rsidR="00AA1656" w:rsidRPr="00AA1656" w:rsidRDefault="00AA1656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AA1656">
              <w:rPr>
                <w:b/>
                <w:bCs/>
                <w:sz w:val="18"/>
                <w:szCs w:val="20"/>
              </w:rPr>
              <w:t>Neutral</w:t>
            </w:r>
          </w:p>
        </w:tc>
        <w:tc>
          <w:tcPr>
            <w:tcW w:w="876" w:type="dxa"/>
            <w:vAlign w:val="center"/>
            <w:hideMark/>
          </w:tcPr>
          <w:p w14:paraId="2F6E8501" w14:textId="73AF1246" w:rsidR="00AA1656" w:rsidRPr="00AA1656" w:rsidRDefault="001539A4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 inte</w:t>
            </w:r>
          </w:p>
        </w:tc>
        <w:tc>
          <w:tcPr>
            <w:tcW w:w="861" w:type="dxa"/>
            <w:vAlign w:val="center"/>
            <w:hideMark/>
          </w:tcPr>
          <w:p w14:paraId="3DF130D6" w14:textId="3559BB22" w:rsidR="00AA1656" w:rsidRPr="00AA1656" w:rsidRDefault="001539A4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</w:rPr>
            </w:pPr>
            <w:r w:rsidRPr="0066003E">
              <w:rPr>
                <w:b/>
                <w:bCs/>
                <w:sz w:val="18"/>
                <w:szCs w:val="20"/>
              </w:rPr>
              <w:t>Instämmer inte alls</w:t>
            </w:r>
          </w:p>
        </w:tc>
      </w:tr>
      <w:tr w:rsidR="001539A4" w:rsidRPr="0066003E" w14:paraId="6D6F4CDB" w14:textId="77777777" w:rsidTr="001334CA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27AC7A3C" w14:textId="1328E0D8" w:rsidR="00AA1656" w:rsidRPr="00AA1656" w:rsidRDefault="001539A4" w:rsidP="00AA1656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>Den gottgörelse jag fick adresserade den skada jag drabbats av.</w:t>
            </w:r>
          </w:p>
        </w:tc>
        <w:tc>
          <w:tcPr>
            <w:tcW w:w="875" w:type="dxa"/>
            <w:vAlign w:val="center"/>
            <w:hideMark/>
          </w:tcPr>
          <w:p w14:paraId="1EDA1675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F9C44FF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90FB0D9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0A002FE1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4439834F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23E3DA2D" w14:textId="77777777" w:rsidTr="001334CA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61E4619F" w14:textId="4BBE8402" w:rsidR="00AA1656" w:rsidRPr="00AA1656" w:rsidRDefault="0066003E" w:rsidP="00AA1656">
            <w:pPr>
              <w:spacing w:line="36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Resultatet</w:t>
            </w:r>
            <w:r w:rsidR="001539A4" w:rsidRPr="0066003E">
              <w:rPr>
                <w:sz w:val="18"/>
                <w:szCs w:val="20"/>
              </w:rPr>
              <w:t xml:space="preserve"> var rättvist och skäligt.</w:t>
            </w:r>
          </w:p>
        </w:tc>
        <w:tc>
          <w:tcPr>
            <w:tcW w:w="875" w:type="dxa"/>
            <w:vAlign w:val="center"/>
            <w:hideMark/>
          </w:tcPr>
          <w:p w14:paraId="1181F88A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42288F90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9186174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75F6653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11E54710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729F0F60" w14:textId="77777777" w:rsidTr="001334CA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7735AE03" w14:textId="5F629A02" w:rsidR="00AA1656" w:rsidRPr="00AA1656" w:rsidRDefault="001539A4" w:rsidP="00AA1656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 xml:space="preserve">Jag anser att </w:t>
            </w:r>
            <w:r w:rsidR="0066003E">
              <w:rPr>
                <w:sz w:val="18"/>
                <w:szCs w:val="20"/>
              </w:rPr>
              <w:t>frågan</w:t>
            </w:r>
            <w:r w:rsidRPr="0066003E">
              <w:rPr>
                <w:sz w:val="18"/>
                <w:szCs w:val="20"/>
              </w:rPr>
              <w:t xml:space="preserve"> har lösts på ett tillfredsställande sätt.</w:t>
            </w:r>
          </w:p>
        </w:tc>
        <w:tc>
          <w:tcPr>
            <w:tcW w:w="875" w:type="dxa"/>
            <w:vAlign w:val="center"/>
            <w:hideMark/>
          </w:tcPr>
          <w:p w14:paraId="616195BC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77BA35D2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DAFA20A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5E83114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07AF7EC5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0588BF8C" w14:textId="77777777" w:rsidTr="001334CA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5B1DBE79" w14:textId="2194F268" w:rsidR="00AA1656" w:rsidRPr="00AA1656" w:rsidRDefault="001539A4" w:rsidP="00AA1656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>Gottgörelsen har förbättrat min situation.</w:t>
            </w:r>
          </w:p>
        </w:tc>
        <w:tc>
          <w:tcPr>
            <w:tcW w:w="875" w:type="dxa"/>
            <w:vAlign w:val="center"/>
            <w:hideMark/>
          </w:tcPr>
          <w:p w14:paraId="1F2117AD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53961B04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40975A1F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09691FCC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20F581FE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  <w:tr w:rsidR="001539A4" w:rsidRPr="0066003E" w14:paraId="76781054" w14:textId="77777777" w:rsidTr="001334CA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6A292244" w14:textId="45DEAF5A" w:rsidR="00AA1656" w:rsidRPr="00AA1656" w:rsidRDefault="001539A4" w:rsidP="00AA1656">
            <w:pPr>
              <w:spacing w:line="360" w:lineRule="auto"/>
              <w:rPr>
                <w:sz w:val="18"/>
                <w:szCs w:val="20"/>
              </w:rPr>
            </w:pPr>
            <w:r w:rsidRPr="0066003E">
              <w:rPr>
                <w:sz w:val="18"/>
                <w:szCs w:val="20"/>
              </w:rPr>
              <w:t xml:space="preserve">Jag är nöjd med den övergripande lösningen av </w:t>
            </w:r>
            <w:r w:rsidR="0066003E">
              <w:rPr>
                <w:sz w:val="18"/>
                <w:szCs w:val="20"/>
              </w:rPr>
              <w:t>frågan</w:t>
            </w:r>
            <w:r w:rsidRPr="0066003E">
              <w:rPr>
                <w:sz w:val="18"/>
                <w:szCs w:val="20"/>
              </w:rPr>
              <w:t>.</w:t>
            </w:r>
          </w:p>
        </w:tc>
        <w:tc>
          <w:tcPr>
            <w:tcW w:w="875" w:type="dxa"/>
            <w:vAlign w:val="center"/>
            <w:hideMark/>
          </w:tcPr>
          <w:p w14:paraId="471484B0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793322AF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9C6901B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1933174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56DCFA38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</w:rPr>
            </w:pPr>
            <w:r w:rsidRPr="00AA1656">
              <w:rPr>
                <w:sz w:val="18"/>
                <w:szCs w:val="20"/>
              </w:rPr>
              <w:t>[ ]</w:t>
            </w:r>
          </w:p>
        </w:tc>
      </w:tr>
    </w:tbl>
    <w:p w14:paraId="5487AB5B" w14:textId="77777777" w:rsidR="001E6BF6" w:rsidRPr="0066003E" w:rsidRDefault="001E6BF6" w:rsidP="001E6BF6">
      <w:pPr>
        <w:spacing w:line="360" w:lineRule="auto"/>
        <w:ind w:left="720"/>
      </w:pPr>
    </w:p>
    <w:p w14:paraId="77176C7C" w14:textId="74FD144A" w:rsidR="00AA1656" w:rsidRPr="0066003E" w:rsidRDefault="001539A4" w:rsidP="00AA1656">
      <w:pPr>
        <w:numPr>
          <w:ilvl w:val="0"/>
          <w:numId w:val="38"/>
        </w:numPr>
        <w:spacing w:line="360" w:lineRule="auto"/>
      </w:pPr>
      <w:r w:rsidRPr="0066003E">
        <w:t>Var det något som saknades i den gottgörelse du fick? (Fritextsvar)</w:t>
      </w:r>
      <w:r w:rsidR="00A47EC3" w:rsidRPr="0066003E">
        <w:t xml:space="preserve"> </w:t>
      </w:r>
      <w:r w:rsidR="00A47EC3" w:rsidRPr="0066003E">
        <w:t>*</w:t>
      </w:r>
    </w:p>
    <w:sdt>
      <w:sdtPr>
        <w:id w:val="2057269772"/>
        <w:placeholder>
          <w:docPart w:val="464D78F2F6E242F2A5D7C4DE1A0A4420"/>
        </w:placeholder>
      </w:sdtPr>
      <w:sdtContent>
        <w:p w14:paraId="42D6F4F8" w14:textId="3A2193B4" w:rsidR="001E6BF6" w:rsidRPr="0066003E" w:rsidRDefault="001539A4" w:rsidP="001E6BF6">
          <w:pPr>
            <w:shd w:val="clear" w:color="auto" w:fill="F2F2F2" w:themeFill="background1" w:themeFillShade="F2"/>
          </w:pPr>
          <w:r w:rsidRPr="0066003E">
            <w:t>Skriv här</w:t>
          </w:r>
        </w:p>
        <w:p w14:paraId="4B80ACA7" w14:textId="77777777" w:rsidR="001E6BF6" w:rsidRPr="0066003E" w:rsidRDefault="001E6BF6" w:rsidP="001E6BF6">
          <w:pPr>
            <w:shd w:val="clear" w:color="auto" w:fill="F2F2F2" w:themeFill="background1" w:themeFillShade="F2"/>
          </w:pPr>
        </w:p>
      </w:sdtContent>
    </w:sdt>
    <w:p w14:paraId="58A9C88E" w14:textId="4A1E8AF4" w:rsidR="00AA1656" w:rsidRPr="00AA1656" w:rsidRDefault="00AA1656" w:rsidP="00AA1656">
      <w:pPr>
        <w:spacing w:line="360" w:lineRule="auto"/>
        <w:rPr>
          <w:b/>
          <w:bCs/>
        </w:rPr>
      </w:pPr>
    </w:p>
    <w:p w14:paraId="047FE501" w14:textId="7CB247E6" w:rsidR="00AA1656" w:rsidRPr="00AA1656" w:rsidRDefault="001539A4" w:rsidP="00AA1656">
      <w:pPr>
        <w:numPr>
          <w:ilvl w:val="0"/>
          <w:numId w:val="38"/>
        </w:numPr>
        <w:spacing w:line="360" w:lineRule="auto"/>
      </w:pPr>
      <w:r w:rsidRPr="0066003E">
        <w:lastRenderedPageBreak/>
        <w:t xml:space="preserve">Tror du att gottgörelseprocessen </w:t>
      </w:r>
      <w:r w:rsidRPr="0066003E">
        <w:t xml:space="preserve">kommer att bidra </w:t>
      </w:r>
      <w:r w:rsidRPr="0066003E">
        <w:t>till att förhindra liknande skador i framtiden?</w:t>
      </w:r>
      <w:r w:rsidRPr="0066003E">
        <w:t xml:space="preserve"> </w:t>
      </w:r>
      <w:r w:rsidR="00A47EC3" w:rsidRPr="0066003E">
        <w:t>*</w:t>
      </w:r>
    </w:p>
    <w:p w14:paraId="3980FCAE" w14:textId="1F991963" w:rsidR="00AA1656" w:rsidRPr="00AA1656" w:rsidRDefault="00DF553E" w:rsidP="00DF553E">
      <w:pPr>
        <w:spacing w:line="360" w:lineRule="auto"/>
        <w:ind w:left="1080"/>
      </w:pPr>
      <w:sdt>
        <w:sdtPr>
          <w:rPr>
            <w:lang w:val="en-GB"/>
          </w:rPr>
          <w:id w:val="1208523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</w:t>
      </w:r>
      <w:r w:rsidR="001539A4" w:rsidRPr="0066003E">
        <w:t>Ja</w:t>
      </w:r>
    </w:p>
    <w:p w14:paraId="246A6439" w14:textId="20013328" w:rsidR="00AA1656" w:rsidRPr="00AA1656" w:rsidRDefault="00DF553E" w:rsidP="00DF553E">
      <w:pPr>
        <w:spacing w:line="360" w:lineRule="auto"/>
        <w:ind w:left="1080"/>
      </w:pPr>
      <w:sdt>
        <w:sdtPr>
          <w:rPr>
            <w:lang w:val="en-GB"/>
          </w:rPr>
          <w:id w:val="610948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</w:t>
      </w:r>
      <w:r w:rsidR="001539A4" w:rsidRPr="0066003E">
        <w:t>Nej</w:t>
      </w:r>
    </w:p>
    <w:p w14:paraId="20939D59" w14:textId="2ABBF3B1" w:rsidR="00AA1656" w:rsidRPr="0066003E" w:rsidRDefault="00DF553E" w:rsidP="00DF553E">
      <w:pPr>
        <w:spacing w:line="360" w:lineRule="auto"/>
        <w:ind w:left="1080"/>
      </w:pPr>
      <w:sdt>
        <w:sdtPr>
          <w:rPr>
            <w:lang w:val="en-GB"/>
          </w:rPr>
          <w:id w:val="189184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</w:t>
      </w:r>
      <w:r w:rsidR="001539A4" w:rsidRPr="0066003E">
        <w:t>Inte säker</w:t>
      </w:r>
    </w:p>
    <w:p w14:paraId="0478320C" w14:textId="77777777" w:rsidR="001E6BF6" w:rsidRPr="00AA1656" w:rsidRDefault="001E6BF6" w:rsidP="001E6BF6">
      <w:pPr>
        <w:spacing w:line="360" w:lineRule="auto"/>
        <w:ind w:left="1440"/>
      </w:pPr>
    </w:p>
    <w:p w14:paraId="5A08337A" w14:textId="1827A6B9" w:rsidR="00AA1656" w:rsidRPr="0066003E" w:rsidRDefault="00D70244" w:rsidP="00AA1656">
      <w:pPr>
        <w:numPr>
          <w:ilvl w:val="0"/>
          <w:numId w:val="38"/>
        </w:numPr>
        <w:spacing w:line="360" w:lineRule="auto"/>
      </w:pPr>
      <w:r w:rsidRPr="0066003E">
        <w:t>Om nej, vilka ytterligare åtgärder anser du bör vidtas för att förhindra liknande skador? (Fritextsvar)</w:t>
      </w:r>
    </w:p>
    <w:sdt>
      <w:sdtPr>
        <w:id w:val="-834136659"/>
        <w:placeholder>
          <w:docPart w:val="C40A8564379B4E3BB4F6D6DABEC6DB32"/>
        </w:placeholder>
      </w:sdtPr>
      <w:sdtContent>
        <w:p w14:paraId="4829AD80" w14:textId="7AA2ECD8" w:rsidR="001E6BF6" w:rsidRPr="0066003E" w:rsidRDefault="00D70244" w:rsidP="001E6BF6">
          <w:pPr>
            <w:shd w:val="clear" w:color="auto" w:fill="F2F2F2" w:themeFill="background1" w:themeFillShade="F2"/>
          </w:pPr>
          <w:r w:rsidRPr="0066003E">
            <w:t>Skriv här</w:t>
          </w:r>
        </w:p>
        <w:p w14:paraId="5982F4CD" w14:textId="77777777" w:rsidR="001E6BF6" w:rsidRPr="0066003E" w:rsidRDefault="001E6BF6" w:rsidP="001E6BF6">
          <w:pPr>
            <w:shd w:val="clear" w:color="auto" w:fill="F2F2F2" w:themeFill="background1" w:themeFillShade="F2"/>
          </w:pPr>
        </w:p>
      </w:sdtContent>
    </w:sdt>
    <w:p w14:paraId="09F260C4" w14:textId="77777777" w:rsidR="001E6BF6" w:rsidRPr="00AA1656" w:rsidRDefault="001E6BF6" w:rsidP="001E6BF6">
      <w:pPr>
        <w:spacing w:line="360" w:lineRule="auto"/>
        <w:ind w:left="360"/>
      </w:pPr>
    </w:p>
    <w:p w14:paraId="5F6B7CBB" w14:textId="77777777" w:rsidR="00AA1656" w:rsidRPr="00AA1656" w:rsidRDefault="00AA1656" w:rsidP="00AA1656">
      <w:pPr>
        <w:spacing w:line="360" w:lineRule="auto"/>
        <w:rPr>
          <w:b/>
          <w:bCs/>
        </w:rPr>
      </w:pPr>
      <w:r w:rsidRPr="00AA1656">
        <w:rPr>
          <w:b/>
          <w:bCs/>
        </w:rPr>
        <w:pict w14:anchorId="61CD4C9B">
          <v:rect id="_x0000_i1086" style="width:0;height:1.5pt" o:hralign="center" o:hrstd="t" o:hr="t" fillcolor="#a0a0a0" stroked="f"/>
        </w:pict>
      </w:r>
    </w:p>
    <w:p w14:paraId="399CEA0D" w14:textId="16FC0941" w:rsidR="00AA1656" w:rsidRPr="00AA1656" w:rsidRDefault="00D70244" w:rsidP="00AA1656">
      <w:pPr>
        <w:spacing w:line="360" w:lineRule="auto"/>
        <w:rPr>
          <w:b/>
          <w:bCs/>
        </w:rPr>
      </w:pPr>
      <w:r w:rsidRPr="0066003E">
        <w:rPr>
          <w:b/>
          <w:bCs/>
        </w:rPr>
        <w:t xml:space="preserve">Avsnitt </w:t>
      </w:r>
      <w:r w:rsidR="00AA1656" w:rsidRPr="00AA1656">
        <w:rPr>
          <w:b/>
          <w:bCs/>
        </w:rPr>
        <w:t xml:space="preserve">4: </w:t>
      </w:r>
      <w:r w:rsidRPr="0066003E">
        <w:rPr>
          <w:b/>
          <w:bCs/>
        </w:rPr>
        <w:t>Ytterligare f</w:t>
      </w:r>
      <w:r w:rsidR="00AA1656" w:rsidRPr="00AA1656">
        <w:rPr>
          <w:b/>
          <w:bCs/>
        </w:rPr>
        <w:t>eedback</w:t>
      </w:r>
    </w:p>
    <w:p w14:paraId="53CBBF93" w14:textId="7198E0B4" w:rsidR="00AA1656" w:rsidRPr="0066003E" w:rsidRDefault="00D70244" w:rsidP="00AA1656">
      <w:pPr>
        <w:numPr>
          <w:ilvl w:val="0"/>
          <w:numId w:val="39"/>
        </w:numPr>
        <w:spacing w:line="360" w:lineRule="auto"/>
      </w:pPr>
      <w:r w:rsidRPr="0066003E">
        <w:t xml:space="preserve">Vill du dela några ytterligare tankar eller förslag gällande gottgörelseprocessen och </w:t>
      </w:r>
      <w:r w:rsidR="0066003E">
        <w:t>resultatet</w:t>
      </w:r>
      <w:r w:rsidRPr="0066003E">
        <w:t>? (Fritextsvar)</w:t>
      </w:r>
    </w:p>
    <w:sdt>
      <w:sdtPr>
        <w:id w:val="-1847858667"/>
        <w:placeholder>
          <w:docPart w:val="CC56CF5BEED6443C9033B55888B1E578"/>
        </w:placeholder>
      </w:sdtPr>
      <w:sdtContent>
        <w:p w14:paraId="469E7031" w14:textId="18F8E35D" w:rsidR="001E6BF6" w:rsidRPr="0066003E" w:rsidRDefault="00D70244" w:rsidP="001E6BF6">
          <w:pPr>
            <w:shd w:val="clear" w:color="auto" w:fill="F2F2F2" w:themeFill="background1" w:themeFillShade="F2"/>
          </w:pPr>
          <w:r w:rsidRPr="0066003E">
            <w:t>Skriv här</w:t>
          </w:r>
        </w:p>
        <w:p w14:paraId="4742D128" w14:textId="77777777" w:rsidR="001E6BF6" w:rsidRPr="0066003E" w:rsidRDefault="001E6BF6" w:rsidP="001E6BF6">
          <w:pPr>
            <w:shd w:val="clear" w:color="auto" w:fill="F2F2F2" w:themeFill="background1" w:themeFillShade="F2"/>
          </w:pPr>
        </w:p>
      </w:sdtContent>
    </w:sdt>
    <w:p w14:paraId="4A8155D9" w14:textId="77777777" w:rsidR="00AA1656" w:rsidRPr="00AA1656" w:rsidRDefault="00AA1656" w:rsidP="00AA1656">
      <w:pPr>
        <w:spacing w:line="360" w:lineRule="auto"/>
      </w:pPr>
      <w:r w:rsidRPr="00AA1656">
        <w:pict w14:anchorId="1C00B41F">
          <v:rect id="_x0000_i1087" style="width:0;height:1.5pt" o:hralign="center" o:hrstd="t" o:hr="t" fillcolor="#a0a0a0" stroked="f"/>
        </w:pict>
      </w:r>
    </w:p>
    <w:p w14:paraId="1D683EE1" w14:textId="77777777" w:rsidR="00D70244" w:rsidRPr="0066003E" w:rsidRDefault="00D70244" w:rsidP="0066003E">
      <w:pPr>
        <w:spacing w:line="360" w:lineRule="auto"/>
      </w:pPr>
      <w:r w:rsidRPr="0066003E">
        <w:t>Tack för ditt deltagande! Din feedback är avgörande för att förstärka framtida gottgörelseprocesser och säkerställa att alla röster hörs.</w:t>
      </w:r>
    </w:p>
    <w:p w14:paraId="1755A738" w14:textId="2236D68C" w:rsidR="00AA1656" w:rsidRPr="0066003E" w:rsidRDefault="00AA1656" w:rsidP="00AA1656">
      <w:pPr>
        <w:spacing w:line="360" w:lineRule="auto"/>
      </w:pPr>
    </w:p>
    <w:sectPr w:rsidR="00AA1656" w:rsidRPr="0066003E" w:rsidSect="00760DD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76" w:right="2268" w:bottom="2098" w:left="1985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3E4C0" w14:textId="77777777" w:rsidR="00A50CF2" w:rsidRDefault="00A50CF2" w:rsidP="0005368C">
      <w:r>
        <w:separator/>
      </w:r>
    </w:p>
  </w:endnote>
  <w:endnote w:type="continuationSeparator" w:id="0">
    <w:p w14:paraId="32908837" w14:textId="77777777" w:rsidR="00A50CF2" w:rsidRDefault="00A50CF2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0791"/>
      <w:docPartObj>
        <w:docPartGallery w:val="Page Numbers (Bottom of Page)"/>
        <w:docPartUnique/>
      </w:docPartObj>
    </w:sdtPr>
    <w:sdtEndPr/>
    <w:sdtContent>
      <w:p w14:paraId="6D2FD00C" w14:textId="77777777" w:rsidR="00760DDA" w:rsidRDefault="00760DD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Adress: Box 1194, SE-171 23 </w:t>
    </w:r>
    <w:proofErr w:type="gramStart"/>
    <w:r w:rsidRPr="00402056">
      <w:rPr>
        <w:rFonts w:ascii="Corbel" w:hAnsi="Corbel"/>
        <w:sz w:val="16"/>
        <w:szCs w:val="16"/>
      </w:rPr>
      <w:t>Solna  I</w:t>
    </w:r>
    <w:proofErr w:type="gramEnd"/>
    <w:r w:rsidRPr="00402056">
      <w:rPr>
        <w:rFonts w:ascii="Corbel" w:hAnsi="Corbel"/>
        <w:sz w:val="16"/>
        <w:szCs w:val="16"/>
      </w:rPr>
      <w:t xml:space="preserve">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Telefon: 08-586 21 </w:t>
    </w:r>
    <w:proofErr w:type="gramStart"/>
    <w:r w:rsidRPr="00402056">
      <w:rPr>
        <w:rFonts w:ascii="Corbel" w:hAnsi="Corbel"/>
        <w:sz w:val="16"/>
        <w:szCs w:val="16"/>
      </w:rPr>
      <w:t>700  I</w:t>
    </w:r>
    <w:proofErr w:type="gramEnd"/>
    <w:r w:rsidRPr="00402056">
      <w:rPr>
        <w:rFonts w:ascii="Corbel" w:hAnsi="Corbel"/>
        <w:sz w:val="16"/>
        <w:szCs w:val="16"/>
      </w:rPr>
      <w:t xml:space="preserve">  E-post: </w:t>
    </w:r>
    <w:hyperlink r:id="rId1" w:history="1">
      <w:r w:rsidRPr="00402056">
        <w:rPr>
          <w:rStyle w:val="Hyperl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3B194" w14:textId="77777777" w:rsidR="00A50CF2" w:rsidRDefault="00A50CF2" w:rsidP="0005368C">
      <w:r>
        <w:separator/>
      </w:r>
    </w:p>
  </w:footnote>
  <w:footnote w:type="continuationSeparator" w:id="0">
    <w:p w14:paraId="356733BB" w14:textId="77777777" w:rsidR="00A50CF2" w:rsidRDefault="00A50CF2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C948" w14:textId="2A8F2A82" w:rsidR="00C955CD" w:rsidRPr="00760DDA" w:rsidRDefault="005609CA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6E7D" w14:textId="77777777" w:rsidR="00630C03" w:rsidRPr="00D67960" w:rsidRDefault="00887639" w:rsidP="0023090B">
    <w:pPr>
      <w:pStyle w:val="Sidhuvud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Sidhuvud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Sidhuvud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Sidhuvud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Diarienummer:</w:t>
    </w:r>
  </w:p>
  <w:p w14:paraId="1665434D" w14:textId="77777777" w:rsidR="00C955CD" w:rsidRPr="00C77044" w:rsidRDefault="00D67960" w:rsidP="00C77044">
    <w:pPr>
      <w:pStyle w:val="Sidhuvud"/>
      <w:ind w:left="5103"/>
      <w:jc w:val="both"/>
      <w:rPr>
        <w:sz w:val="20"/>
      </w:rPr>
    </w:pPr>
    <w:r w:rsidRPr="0023053E">
      <w:rPr>
        <w:sz w:val="20"/>
      </w:rPr>
      <w:t>Diarienummer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D58"/>
    <w:multiLevelType w:val="hybridMultilevel"/>
    <w:tmpl w:val="29A4E410"/>
    <w:lvl w:ilvl="0" w:tplc="3086FC6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68D"/>
    <w:multiLevelType w:val="hybridMultilevel"/>
    <w:tmpl w:val="69E4DC78"/>
    <w:lvl w:ilvl="0" w:tplc="A70A9F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7D1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78C5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E8B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7240B"/>
    <w:multiLevelType w:val="multilevel"/>
    <w:tmpl w:val="F3F81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D9042F"/>
    <w:multiLevelType w:val="hybridMultilevel"/>
    <w:tmpl w:val="809E99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35A0C"/>
    <w:multiLevelType w:val="hybridMultilevel"/>
    <w:tmpl w:val="DE761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47990"/>
    <w:multiLevelType w:val="hybridMultilevel"/>
    <w:tmpl w:val="98E066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F574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1219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7415F"/>
    <w:multiLevelType w:val="hybridMultilevel"/>
    <w:tmpl w:val="54386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118AB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F5C2A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44DC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9245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11C0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A78A2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6681C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63EEB"/>
    <w:multiLevelType w:val="multilevel"/>
    <w:tmpl w:val="FCD06B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312502"/>
    <w:multiLevelType w:val="multilevel"/>
    <w:tmpl w:val="DD3CC8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997773"/>
    <w:multiLevelType w:val="multilevel"/>
    <w:tmpl w:val="6E728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AC59FC"/>
    <w:multiLevelType w:val="hybridMultilevel"/>
    <w:tmpl w:val="C4A2173A"/>
    <w:lvl w:ilvl="0" w:tplc="5D5C1A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819FA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A6679"/>
    <w:multiLevelType w:val="hybridMultilevel"/>
    <w:tmpl w:val="C4A21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A1732"/>
    <w:multiLevelType w:val="hybridMultilevel"/>
    <w:tmpl w:val="39F4BA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73603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0527F"/>
    <w:multiLevelType w:val="hybridMultilevel"/>
    <w:tmpl w:val="69E4DC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233DA"/>
    <w:multiLevelType w:val="hybridMultilevel"/>
    <w:tmpl w:val="99141870"/>
    <w:lvl w:ilvl="0" w:tplc="E1145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88E557D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41F9E"/>
    <w:multiLevelType w:val="hybridMultilevel"/>
    <w:tmpl w:val="B7F6D550"/>
    <w:lvl w:ilvl="0" w:tplc="819CBF06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979A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85BCC"/>
    <w:multiLevelType w:val="multilevel"/>
    <w:tmpl w:val="F7F2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513BFF"/>
    <w:multiLevelType w:val="multilevel"/>
    <w:tmpl w:val="B35A2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38"/>
  </w:num>
  <w:num w:numId="3" w16cid:durableId="540481090">
    <w:abstractNumId w:val="6"/>
  </w:num>
  <w:num w:numId="4" w16cid:durableId="1315914930">
    <w:abstractNumId w:val="21"/>
  </w:num>
  <w:num w:numId="5" w16cid:durableId="1857884257">
    <w:abstractNumId w:val="32"/>
  </w:num>
  <w:num w:numId="6" w16cid:durableId="853035380">
    <w:abstractNumId w:val="13"/>
  </w:num>
  <w:num w:numId="7" w16cid:durableId="878709687">
    <w:abstractNumId w:val="1"/>
  </w:num>
  <w:num w:numId="8" w16cid:durableId="669990568">
    <w:abstractNumId w:val="30"/>
  </w:num>
  <w:num w:numId="9" w16cid:durableId="1687753679">
    <w:abstractNumId w:val="8"/>
  </w:num>
  <w:num w:numId="10" w16cid:durableId="760882210">
    <w:abstractNumId w:val="34"/>
  </w:num>
  <w:num w:numId="11" w16cid:durableId="1965378654">
    <w:abstractNumId w:val="0"/>
  </w:num>
  <w:num w:numId="12" w16cid:durableId="144317829">
    <w:abstractNumId w:val="25"/>
  </w:num>
  <w:num w:numId="13" w16cid:durableId="699748539">
    <w:abstractNumId w:val="10"/>
  </w:num>
  <w:num w:numId="14" w16cid:durableId="1362124246">
    <w:abstractNumId w:val="17"/>
  </w:num>
  <w:num w:numId="15" w16cid:durableId="390034488">
    <w:abstractNumId w:val="3"/>
  </w:num>
  <w:num w:numId="16" w16cid:durableId="1457023221">
    <w:abstractNumId w:val="16"/>
  </w:num>
  <w:num w:numId="17" w16cid:durableId="1598367503">
    <w:abstractNumId w:val="11"/>
  </w:num>
  <w:num w:numId="18" w16cid:durableId="787236782">
    <w:abstractNumId w:val="18"/>
  </w:num>
  <w:num w:numId="19" w16cid:durableId="796530970">
    <w:abstractNumId w:val="4"/>
  </w:num>
  <w:num w:numId="20" w16cid:durableId="1059671959">
    <w:abstractNumId w:val="33"/>
  </w:num>
  <w:num w:numId="21" w16cid:durableId="365253480">
    <w:abstractNumId w:val="29"/>
  </w:num>
  <w:num w:numId="22" w16cid:durableId="297880112">
    <w:abstractNumId w:val="15"/>
  </w:num>
  <w:num w:numId="23" w16cid:durableId="1383794387">
    <w:abstractNumId w:val="19"/>
  </w:num>
  <w:num w:numId="24" w16cid:durableId="1816024566">
    <w:abstractNumId w:val="26"/>
  </w:num>
  <w:num w:numId="25" w16cid:durableId="333651919">
    <w:abstractNumId w:val="35"/>
  </w:num>
  <w:num w:numId="26" w16cid:durableId="1843353166">
    <w:abstractNumId w:val="20"/>
  </w:num>
  <w:num w:numId="27" w16cid:durableId="1055932574">
    <w:abstractNumId w:val="2"/>
  </w:num>
  <w:num w:numId="28" w16cid:durableId="866599634">
    <w:abstractNumId w:val="12"/>
  </w:num>
  <w:num w:numId="29" w16cid:durableId="661586875">
    <w:abstractNumId w:val="14"/>
  </w:num>
  <w:num w:numId="30" w16cid:durableId="1089427844">
    <w:abstractNumId w:val="9"/>
  </w:num>
  <w:num w:numId="31" w16cid:durableId="1939675662">
    <w:abstractNumId w:val="27"/>
  </w:num>
  <w:num w:numId="32" w16cid:durableId="1819564804">
    <w:abstractNumId w:val="31"/>
  </w:num>
  <w:num w:numId="33" w16cid:durableId="1972637505">
    <w:abstractNumId w:val="28"/>
  </w:num>
  <w:num w:numId="34" w16cid:durableId="408578824">
    <w:abstractNumId w:val="36"/>
  </w:num>
  <w:num w:numId="35" w16cid:durableId="338241925">
    <w:abstractNumId w:val="24"/>
  </w:num>
  <w:num w:numId="36" w16cid:durableId="779228092">
    <w:abstractNumId w:val="7"/>
  </w:num>
  <w:num w:numId="37" w16cid:durableId="629751348">
    <w:abstractNumId w:val="22"/>
  </w:num>
  <w:num w:numId="38" w16cid:durableId="1478763610">
    <w:abstractNumId w:val="37"/>
  </w:num>
  <w:num w:numId="39" w16cid:durableId="1427725020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3859"/>
    <w:rsid w:val="00013D62"/>
    <w:rsid w:val="00013FE3"/>
    <w:rsid w:val="000202D7"/>
    <w:rsid w:val="0002104A"/>
    <w:rsid w:val="00030F33"/>
    <w:rsid w:val="000339A1"/>
    <w:rsid w:val="00033DCC"/>
    <w:rsid w:val="00044FF3"/>
    <w:rsid w:val="00050665"/>
    <w:rsid w:val="0005368C"/>
    <w:rsid w:val="000572A3"/>
    <w:rsid w:val="00062507"/>
    <w:rsid w:val="00063C44"/>
    <w:rsid w:val="000738A8"/>
    <w:rsid w:val="0007486B"/>
    <w:rsid w:val="00074A23"/>
    <w:rsid w:val="00075394"/>
    <w:rsid w:val="000755E0"/>
    <w:rsid w:val="00077321"/>
    <w:rsid w:val="00077A0F"/>
    <w:rsid w:val="0008664A"/>
    <w:rsid w:val="0009060A"/>
    <w:rsid w:val="00091B7E"/>
    <w:rsid w:val="0009331E"/>
    <w:rsid w:val="00094ED6"/>
    <w:rsid w:val="000A237A"/>
    <w:rsid w:val="000A47B5"/>
    <w:rsid w:val="000B0C7C"/>
    <w:rsid w:val="000B0F52"/>
    <w:rsid w:val="000B397F"/>
    <w:rsid w:val="000B56BC"/>
    <w:rsid w:val="000B71CF"/>
    <w:rsid w:val="000C205C"/>
    <w:rsid w:val="000C566F"/>
    <w:rsid w:val="000C594A"/>
    <w:rsid w:val="000D3D8F"/>
    <w:rsid w:val="000D5054"/>
    <w:rsid w:val="000E1097"/>
    <w:rsid w:val="000F017B"/>
    <w:rsid w:val="000F5C7D"/>
    <w:rsid w:val="000F6017"/>
    <w:rsid w:val="00101F22"/>
    <w:rsid w:val="0010264E"/>
    <w:rsid w:val="001049BF"/>
    <w:rsid w:val="00104B5C"/>
    <w:rsid w:val="00113647"/>
    <w:rsid w:val="001148E6"/>
    <w:rsid w:val="00114F55"/>
    <w:rsid w:val="0011582B"/>
    <w:rsid w:val="001164D8"/>
    <w:rsid w:val="00124292"/>
    <w:rsid w:val="0012452B"/>
    <w:rsid w:val="00126EEE"/>
    <w:rsid w:val="0012726F"/>
    <w:rsid w:val="001333D0"/>
    <w:rsid w:val="001334CA"/>
    <w:rsid w:val="00140301"/>
    <w:rsid w:val="00141021"/>
    <w:rsid w:val="001419E5"/>
    <w:rsid w:val="001422AF"/>
    <w:rsid w:val="00151751"/>
    <w:rsid w:val="001519B9"/>
    <w:rsid w:val="001539A4"/>
    <w:rsid w:val="00153C13"/>
    <w:rsid w:val="001654C7"/>
    <w:rsid w:val="00172301"/>
    <w:rsid w:val="00172D65"/>
    <w:rsid w:val="00176765"/>
    <w:rsid w:val="001767BB"/>
    <w:rsid w:val="00177A3F"/>
    <w:rsid w:val="00182938"/>
    <w:rsid w:val="00197729"/>
    <w:rsid w:val="001A43DC"/>
    <w:rsid w:val="001A444C"/>
    <w:rsid w:val="001B4CF6"/>
    <w:rsid w:val="001C0666"/>
    <w:rsid w:val="001C3811"/>
    <w:rsid w:val="001C45AE"/>
    <w:rsid w:val="001C49A8"/>
    <w:rsid w:val="001C5872"/>
    <w:rsid w:val="001C5CCE"/>
    <w:rsid w:val="001D5AA8"/>
    <w:rsid w:val="001E3DE0"/>
    <w:rsid w:val="001E5302"/>
    <w:rsid w:val="001E6BF6"/>
    <w:rsid w:val="001F4E72"/>
    <w:rsid w:val="00201F1F"/>
    <w:rsid w:val="00203217"/>
    <w:rsid w:val="00213F0F"/>
    <w:rsid w:val="0021582A"/>
    <w:rsid w:val="00220EE3"/>
    <w:rsid w:val="00224944"/>
    <w:rsid w:val="0023053E"/>
    <w:rsid w:val="0023090B"/>
    <w:rsid w:val="00231D73"/>
    <w:rsid w:val="00241200"/>
    <w:rsid w:val="00246F58"/>
    <w:rsid w:val="00250020"/>
    <w:rsid w:val="002556BA"/>
    <w:rsid w:val="00255EF9"/>
    <w:rsid w:val="00260420"/>
    <w:rsid w:val="0026264B"/>
    <w:rsid w:val="002663E0"/>
    <w:rsid w:val="00276160"/>
    <w:rsid w:val="00276F4B"/>
    <w:rsid w:val="002864B1"/>
    <w:rsid w:val="00293032"/>
    <w:rsid w:val="002A09D2"/>
    <w:rsid w:val="002A382B"/>
    <w:rsid w:val="002A4635"/>
    <w:rsid w:val="002A6E45"/>
    <w:rsid w:val="002B3A43"/>
    <w:rsid w:val="002B48E5"/>
    <w:rsid w:val="002C0773"/>
    <w:rsid w:val="002C2B5E"/>
    <w:rsid w:val="002C58B8"/>
    <w:rsid w:val="002D103B"/>
    <w:rsid w:val="002E2E20"/>
    <w:rsid w:val="002F0A0D"/>
    <w:rsid w:val="002F0D5E"/>
    <w:rsid w:val="002F1336"/>
    <w:rsid w:val="002F533B"/>
    <w:rsid w:val="002F7BDF"/>
    <w:rsid w:val="00301374"/>
    <w:rsid w:val="00301CFF"/>
    <w:rsid w:val="003037E7"/>
    <w:rsid w:val="0030410D"/>
    <w:rsid w:val="00312A3B"/>
    <w:rsid w:val="0031410A"/>
    <w:rsid w:val="00315970"/>
    <w:rsid w:val="00324AFA"/>
    <w:rsid w:val="003268BE"/>
    <w:rsid w:val="003416F8"/>
    <w:rsid w:val="003504E3"/>
    <w:rsid w:val="00367FB1"/>
    <w:rsid w:val="003707A1"/>
    <w:rsid w:val="00372EDB"/>
    <w:rsid w:val="003870B6"/>
    <w:rsid w:val="00387541"/>
    <w:rsid w:val="003901EF"/>
    <w:rsid w:val="003935C6"/>
    <w:rsid w:val="00395CF8"/>
    <w:rsid w:val="003A322D"/>
    <w:rsid w:val="003A4C0F"/>
    <w:rsid w:val="003A4F78"/>
    <w:rsid w:val="003A5C28"/>
    <w:rsid w:val="003B3464"/>
    <w:rsid w:val="003B4147"/>
    <w:rsid w:val="003C06BA"/>
    <w:rsid w:val="003C1503"/>
    <w:rsid w:val="003C216F"/>
    <w:rsid w:val="003C558D"/>
    <w:rsid w:val="003C676C"/>
    <w:rsid w:val="003C7483"/>
    <w:rsid w:val="003C7E02"/>
    <w:rsid w:val="003D3725"/>
    <w:rsid w:val="003E31F6"/>
    <w:rsid w:val="003E69D8"/>
    <w:rsid w:val="003F2896"/>
    <w:rsid w:val="003F3605"/>
    <w:rsid w:val="003F5E81"/>
    <w:rsid w:val="003F6143"/>
    <w:rsid w:val="004007DD"/>
    <w:rsid w:val="00402056"/>
    <w:rsid w:val="00405CDB"/>
    <w:rsid w:val="004065ED"/>
    <w:rsid w:val="00413137"/>
    <w:rsid w:val="00417D92"/>
    <w:rsid w:val="004205C5"/>
    <w:rsid w:val="00421470"/>
    <w:rsid w:val="00421903"/>
    <w:rsid w:val="00430443"/>
    <w:rsid w:val="004315EC"/>
    <w:rsid w:val="00435A45"/>
    <w:rsid w:val="004528A9"/>
    <w:rsid w:val="004678A9"/>
    <w:rsid w:val="0047172E"/>
    <w:rsid w:val="00476C2A"/>
    <w:rsid w:val="0047707A"/>
    <w:rsid w:val="00481F99"/>
    <w:rsid w:val="00485126"/>
    <w:rsid w:val="0048587F"/>
    <w:rsid w:val="00485E74"/>
    <w:rsid w:val="004973C4"/>
    <w:rsid w:val="004A22CD"/>
    <w:rsid w:val="004A32B8"/>
    <w:rsid w:val="004A7220"/>
    <w:rsid w:val="004C7AEF"/>
    <w:rsid w:val="004D1B5A"/>
    <w:rsid w:val="004D2F6D"/>
    <w:rsid w:val="004D471A"/>
    <w:rsid w:val="004E1F27"/>
    <w:rsid w:val="004F01CD"/>
    <w:rsid w:val="004F01E9"/>
    <w:rsid w:val="004F57D0"/>
    <w:rsid w:val="00503458"/>
    <w:rsid w:val="0050347F"/>
    <w:rsid w:val="00503CA0"/>
    <w:rsid w:val="00512E38"/>
    <w:rsid w:val="00513680"/>
    <w:rsid w:val="0051748A"/>
    <w:rsid w:val="00527D9C"/>
    <w:rsid w:val="00531BF9"/>
    <w:rsid w:val="005417B6"/>
    <w:rsid w:val="00543DA3"/>
    <w:rsid w:val="00556041"/>
    <w:rsid w:val="00556A4B"/>
    <w:rsid w:val="005609CA"/>
    <w:rsid w:val="00561C13"/>
    <w:rsid w:val="0056240B"/>
    <w:rsid w:val="00562CA4"/>
    <w:rsid w:val="00566170"/>
    <w:rsid w:val="005663E4"/>
    <w:rsid w:val="00574231"/>
    <w:rsid w:val="0057454B"/>
    <w:rsid w:val="00575575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640E"/>
    <w:rsid w:val="00641CFF"/>
    <w:rsid w:val="00642356"/>
    <w:rsid w:val="00654CAF"/>
    <w:rsid w:val="00656A31"/>
    <w:rsid w:val="0066003E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5DE6"/>
    <w:rsid w:val="00690118"/>
    <w:rsid w:val="0069209D"/>
    <w:rsid w:val="00694579"/>
    <w:rsid w:val="006946B6"/>
    <w:rsid w:val="006A2281"/>
    <w:rsid w:val="006A27D3"/>
    <w:rsid w:val="006B20D9"/>
    <w:rsid w:val="006B7677"/>
    <w:rsid w:val="006C13FF"/>
    <w:rsid w:val="006C2DA9"/>
    <w:rsid w:val="006C6F31"/>
    <w:rsid w:val="006C74A6"/>
    <w:rsid w:val="006D27AC"/>
    <w:rsid w:val="006D55C5"/>
    <w:rsid w:val="006E62D9"/>
    <w:rsid w:val="006F0404"/>
    <w:rsid w:val="006F61EA"/>
    <w:rsid w:val="0070038D"/>
    <w:rsid w:val="00703B8D"/>
    <w:rsid w:val="00707D2D"/>
    <w:rsid w:val="00716C9F"/>
    <w:rsid w:val="007171B1"/>
    <w:rsid w:val="0071794B"/>
    <w:rsid w:val="00717BBC"/>
    <w:rsid w:val="00725465"/>
    <w:rsid w:val="007262DE"/>
    <w:rsid w:val="00727485"/>
    <w:rsid w:val="00732A41"/>
    <w:rsid w:val="00734822"/>
    <w:rsid w:val="00740590"/>
    <w:rsid w:val="00746AC5"/>
    <w:rsid w:val="00752C8C"/>
    <w:rsid w:val="0075338D"/>
    <w:rsid w:val="0075478A"/>
    <w:rsid w:val="00760DDA"/>
    <w:rsid w:val="0078021B"/>
    <w:rsid w:val="007806F9"/>
    <w:rsid w:val="00781545"/>
    <w:rsid w:val="00782402"/>
    <w:rsid w:val="00792A6F"/>
    <w:rsid w:val="00794D7D"/>
    <w:rsid w:val="007963DA"/>
    <w:rsid w:val="00796ED6"/>
    <w:rsid w:val="007A0AA2"/>
    <w:rsid w:val="007A797C"/>
    <w:rsid w:val="007C1AA6"/>
    <w:rsid w:val="007C68F8"/>
    <w:rsid w:val="007D1FE7"/>
    <w:rsid w:val="007E1284"/>
    <w:rsid w:val="007E7052"/>
    <w:rsid w:val="007F6197"/>
    <w:rsid w:val="00804048"/>
    <w:rsid w:val="00804ED5"/>
    <w:rsid w:val="0080758C"/>
    <w:rsid w:val="00810CD2"/>
    <w:rsid w:val="008119E3"/>
    <w:rsid w:val="0081341E"/>
    <w:rsid w:val="00824086"/>
    <w:rsid w:val="00824E36"/>
    <w:rsid w:val="00836837"/>
    <w:rsid w:val="00837AB9"/>
    <w:rsid w:val="00844690"/>
    <w:rsid w:val="00845674"/>
    <w:rsid w:val="00851F8B"/>
    <w:rsid w:val="00867D0E"/>
    <w:rsid w:val="008765E0"/>
    <w:rsid w:val="0088474B"/>
    <w:rsid w:val="00884FE4"/>
    <w:rsid w:val="00886F43"/>
    <w:rsid w:val="00887639"/>
    <w:rsid w:val="008913BE"/>
    <w:rsid w:val="0089237C"/>
    <w:rsid w:val="008A6A6B"/>
    <w:rsid w:val="008B300E"/>
    <w:rsid w:val="008B77BD"/>
    <w:rsid w:val="008B7933"/>
    <w:rsid w:val="008C27FB"/>
    <w:rsid w:val="008E00BD"/>
    <w:rsid w:val="008E4DE3"/>
    <w:rsid w:val="008F35CE"/>
    <w:rsid w:val="008F5032"/>
    <w:rsid w:val="009001B2"/>
    <w:rsid w:val="00902BD1"/>
    <w:rsid w:val="00910D07"/>
    <w:rsid w:val="00915FE6"/>
    <w:rsid w:val="009173EB"/>
    <w:rsid w:val="00924F36"/>
    <w:rsid w:val="00936653"/>
    <w:rsid w:val="00957836"/>
    <w:rsid w:val="009637D0"/>
    <w:rsid w:val="00967B34"/>
    <w:rsid w:val="00971151"/>
    <w:rsid w:val="0097197D"/>
    <w:rsid w:val="009745D5"/>
    <w:rsid w:val="009753AD"/>
    <w:rsid w:val="00982F99"/>
    <w:rsid w:val="00985D86"/>
    <w:rsid w:val="00986F89"/>
    <w:rsid w:val="009873CE"/>
    <w:rsid w:val="009915C2"/>
    <w:rsid w:val="00991DD6"/>
    <w:rsid w:val="00994419"/>
    <w:rsid w:val="009951EB"/>
    <w:rsid w:val="009A0B10"/>
    <w:rsid w:val="009A1265"/>
    <w:rsid w:val="009A3E15"/>
    <w:rsid w:val="009B1697"/>
    <w:rsid w:val="009D4F18"/>
    <w:rsid w:val="009D76F3"/>
    <w:rsid w:val="009D7DAE"/>
    <w:rsid w:val="009F05F2"/>
    <w:rsid w:val="009F196D"/>
    <w:rsid w:val="009F4C0B"/>
    <w:rsid w:val="009F6602"/>
    <w:rsid w:val="009F6E27"/>
    <w:rsid w:val="00A012D0"/>
    <w:rsid w:val="00A01DCC"/>
    <w:rsid w:val="00A05F79"/>
    <w:rsid w:val="00A074A2"/>
    <w:rsid w:val="00A15B78"/>
    <w:rsid w:val="00A20608"/>
    <w:rsid w:val="00A22F72"/>
    <w:rsid w:val="00A273F5"/>
    <w:rsid w:val="00A306AC"/>
    <w:rsid w:val="00A41589"/>
    <w:rsid w:val="00A47EC3"/>
    <w:rsid w:val="00A50A19"/>
    <w:rsid w:val="00A50CF2"/>
    <w:rsid w:val="00A50FAA"/>
    <w:rsid w:val="00A63333"/>
    <w:rsid w:val="00A64B38"/>
    <w:rsid w:val="00A74BA7"/>
    <w:rsid w:val="00A826FC"/>
    <w:rsid w:val="00A970EC"/>
    <w:rsid w:val="00AA1281"/>
    <w:rsid w:val="00AA1656"/>
    <w:rsid w:val="00AB34FD"/>
    <w:rsid w:val="00AB7C2A"/>
    <w:rsid w:val="00AC088F"/>
    <w:rsid w:val="00AD0095"/>
    <w:rsid w:val="00AD2A8C"/>
    <w:rsid w:val="00AD7513"/>
    <w:rsid w:val="00AE35BB"/>
    <w:rsid w:val="00AE3B8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35D"/>
    <w:rsid w:val="00B352E3"/>
    <w:rsid w:val="00B37B4B"/>
    <w:rsid w:val="00B4328E"/>
    <w:rsid w:val="00B5006B"/>
    <w:rsid w:val="00B51A67"/>
    <w:rsid w:val="00B5226F"/>
    <w:rsid w:val="00B551E4"/>
    <w:rsid w:val="00B6110E"/>
    <w:rsid w:val="00B61F24"/>
    <w:rsid w:val="00B621CF"/>
    <w:rsid w:val="00B6262A"/>
    <w:rsid w:val="00B72C7A"/>
    <w:rsid w:val="00B7789D"/>
    <w:rsid w:val="00B87A0F"/>
    <w:rsid w:val="00B9010F"/>
    <w:rsid w:val="00B941DC"/>
    <w:rsid w:val="00B95A44"/>
    <w:rsid w:val="00BA20BC"/>
    <w:rsid w:val="00BB097C"/>
    <w:rsid w:val="00BB1D0D"/>
    <w:rsid w:val="00BB271D"/>
    <w:rsid w:val="00BB4E11"/>
    <w:rsid w:val="00BC0D47"/>
    <w:rsid w:val="00BC1EEE"/>
    <w:rsid w:val="00BC4B31"/>
    <w:rsid w:val="00BC4F2A"/>
    <w:rsid w:val="00BC55AC"/>
    <w:rsid w:val="00BD11CB"/>
    <w:rsid w:val="00BD3AF2"/>
    <w:rsid w:val="00BD4DC3"/>
    <w:rsid w:val="00BE0C18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7401"/>
    <w:rsid w:val="00C0248E"/>
    <w:rsid w:val="00C02782"/>
    <w:rsid w:val="00C04008"/>
    <w:rsid w:val="00C04C2E"/>
    <w:rsid w:val="00C101E7"/>
    <w:rsid w:val="00C13511"/>
    <w:rsid w:val="00C13831"/>
    <w:rsid w:val="00C16332"/>
    <w:rsid w:val="00C163C9"/>
    <w:rsid w:val="00C223FA"/>
    <w:rsid w:val="00C25840"/>
    <w:rsid w:val="00C26C36"/>
    <w:rsid w:val="00C31445"/>
    <w:rsid w:val="00C36F49"/>
    <w:rsid w:val="00C44798"/>
    <w:rsid w:val="00C4642D"/>
    <w:rsid w:val="00C560DB"/>
    <w:rsid w:val="00C61222"/>
    <w:rsid w:val="00C713BA"/>
    <w:rsid w:val="00C7155F"/>
    <w:rsid w:val="00C750A2"/>
    <w:rsid w:val="00C76883"/>
    <w:rsid w:val="00C76969"/>
    <w:rsid w:val="00C76CD0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C1483"/>
    <w:rsid w:val="00CC2E0F"/>
    <w:rsid w:val="00CD3DBA"/>
    <w:rsid w:val="00CD68E0"/>
    <w:rsid w:val="00CE1858"/>
    <w:rsid w:val="00CE4776"/>
    <w:rsid w:val="00CF4935"/>
    <w:rsid w:val="00CF63C0"/>
    <w:rsid w:val="00D015ED"/>
    <w:rsid w:val="00D26374"/>
    <w:rsid w:val="00D264AF"/>
    <w:rsid w:val="00D30BDD"/>
    <w:rsid w:val="00D33341"/>
    <w:rsid w:val="00D33F3C"/>
    <w:rsid w:val="00D34972"/>
    <w:rsid w:val="00D40986"/>
    <w:rsid w:val="00D43D78"/>
    <w:rsid w:val="00D44E60"/>
    <w:rsid w:val="00D57D49"/>
    <w:rsid w:val="00D633F2"/>
    <w:rsid w:val="00D6677F"/>
    <w:rsid w:val="00D67960"/>
    <w:rsid w:val="00D70244"/>
    <w:rsid w:val="00D74ABF"/>
    <w:rsid w:val="00D808F9"/>
    <w:rsid w:val="00D85B7B"/>
    <w:rsid w:val="00D877AF"/>
    <w:rsid w:val="00D958EA"/>
    <w:rsid w:val="00D9593B"/>
    <w:rsid w:val="00DA47C5"/>
    <w:rsid w:val="00DB3221"/>
    <w:rsid w:val="00DB492D"/>
    <w:rsid w:val="00DB6CCB"/>
    <w:rsid w:val="00DC0647"/>
    <w:rsid w:val="00DC2F26"/>
    <w:rsid w:val="00DC5787"/>
    <w:rsid w:val="00DC7A64"/>
    <w:rsid w:val="00DD2B5A"/>
    <w:rsid w:val="00DD3469"/>
    <w:rsid w:val="00DD6913"/>
    <w:rsid w:val="00DD7FD7"/>
    <w:rsid w:val="00DE7044"/>
    <w:rsid w:val="00DF2364"/>
    <w:rsid w:val="00DF553E"/>
    <w:rsid w:val="00DF680E"/>
    <w:rsid w:val="00E0053D"/>
    <w:rsid w:val="00E061D4"/>
    <w:rsid w:val="00E07485"/>
    <w:rsid w:val="00E118AA"/>
    <w:rsid w:val="00E121F3"/>
    <w:rsid w:val="00E126DE"/>
    <w:rsid w:val="00E13C85"/>
    <w:rsid w:val="00E146E5"/>
    <w:rsid w:val="00E2336F"/>
    <w:rsid w:val="00E23B8F"/>
    <w:rsid w:val="00E25B40"/>
    <w:rsid w:val="00E305F6"/>
    <w:rsid w:val="00E322F6"/>
    <w:rsid w:val="00E354D8"/>
    <w:rsid w:val="00E42B21"/>
    <w:rsid w:val="00E44274"/>
    <w:rsid w:val="00E50811"/>
    <w:rsid w:val="00E625BB"/>
    <w:rsid w:val="00E638D4"/>
    <w:rsid w:val="00E653A2"/>
    <w:rsid w:val="00E65FCC"/>
    <w:rsid w:val="00E66092"/>
    <w:rsid w:val="00E70DA3"/>
    <w:rsid w:val="00E84DE1"/>
    <w:rsid w:val="00E9414E"/>
    <w:rsid w:val="00E95B4C"/>
    <w:rsid w:val="00E97818"/>
    <w:rsid w:val="00EA0134"/>
    <w:rsid w:val="00EA1E9B"/>
    <w:rsid w:val="00EA46CB"/>
    <w:rsid w:val="00EA69E4"/>
    <w:rsid w:val="00EB18CC"/>
    <w:rsid w:val="00EB2540"/>
    <w:rsid w:val="00EB300B"/>
    <w:rsid w:val="00EB412C"/>
    <w:rsid w:val="00EC52DE"/>
    <w:rsid w:val="00EC62B7"/>
    <w:rsid w:val="00EC7BD1"/>
    <w:rsid w:val="00ED37B4"/>
    <w:rsid w:val="00ED45DB"/>
    <w:rsid w:val="00ED6CE4"/>
    <w:rsid w:val="00EE231F"/>
    <w:rsid w:val="00EE2BC1"/>
    <w:rsid w:val="00EF015F"/>
    <w:rsid w:val="00EF1336"/>
    <w:rsid w:val="00EF3DB3"/>
    <w:rsid w:val="00EF63CA"/>
    <w:rsid w:val="00F06980"/>
    <w:rsid w:val="00F1151E"/>
    <w:rsid w:val="00F20EAC"/>
    <w:rsid w:val="00F20F0B"/>
    <w:rsid w:val="00F21BC4"/>
    <w:rsid w:val="00F265D5"/>
    <w:rsid w:val="00F272F4"/>
    <w:rsid w:val="00F308E6"/>
    <w:rsid w:val="00F35368"/>
    <w:rsid w:val="00F42364"/>
    <w:rsid w:val="00F471BE"/>
    <w:rsid w:val="00F51FC8"/>
    <w:rsid w:val="00F56D04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C0DBE"/>
    <w:rsid w:val="00FC4705"/>
    <w:rsid w:val="00FD1C2B"/>
    <w:rsid w:val="00FE2F2A"/>
    <w:rsid w:val="00FE55AC"/>
    <w:rsid w:val="00FE7055"/>
    <w:rsid w:val="00FF17FF"/>
    <w:rsid w:val="00FF213E"/>
    <w:rsid w:val="00FF228B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Rubrik1">
    <w:name w:val="heading 1"/>
    <w:basedOn w:val="Rubrik1-utannr"/>
    <w:next w:val="Normal"/>
    <w:link w:val="Rubrik1Char"/>
    <w:uiPriority w:val="9"/>
    <w:rsid w:val="00A20608"/>
  </w:style>
  <w:style w:type="paragraph" w:styleId="Rubrik2">
    <w:name w:val="heading 2"/>
    <w:basedOn w:val="Rubrik2-utannr"/>
    <w:next w:val="Normal"/>
    <w:link w:val="Rubrik2Char"/>
    <w:uiPriority w:val="9"/>
    <w:rsid w:val="00A20608"/>
  </w:style>
  <w:style w:type="paragraph" w:styleId="Rubrik3">
    <w:name w:val="heading 3"/>
    <w:basedOn w:val="Rubrik3-utannr"/>
    <w:next w:val="Normal"/>
    <w:link w:val="Rubrik3Char"/>
    <w:uiPriority w:val="9"/>
    <w:rsid w:val="00A20608"/>
  </w:style>
  <w:style w:type="paragraph" w:styleId="Rubrik4">
    <w:name w:val="heading 4"/>
    <w:basedOn w:val="Normal"/>
    <w:next w:val="Normal"/>
    <w:link w:val="Rubrik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Rubrik3Char">
    <w:name w:val="Rubrik 3 Char"/>
    <w:link w:val="Rubrik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Rubrik4Char">
    <w:name w:val="Rubrik 4 Char"/>
    <w:link w:val="Rubrik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Rubrik5Char">
    <w:name w:val="Rubrik 5 Char"/>
    <w:link w:val="Rubrik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Rubrik9Char">
    <w:name w:val="Rubrik 9 Char"/>
    <w:link w:val="Rubrik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link w:val="Sidhuvud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SidfotChar">
    <w:name w:val="Sidfot Char"/>
    <w:link w:val="Sidfot"/>
    <w:uiPriority w:val="99"/>
    <w:rsid w:val="0009331E"/>
    <w:rPr>
      <w:sz w:val="16"/>
      <w:szCs w:val="22"/>
      <w:lang w:eastAsia="en-US"/>
    </w:rPr>
  </w:style>
  <w:style w:type="paragraph" w:styleId="Punktlista">
    <w:name w:val="List Bullet"/>
    <w:basedOn w:val="Liststycke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Rubrik1Char">
    <w:name w:val="Rubrik 1 Char"/>
    <w:link w:val="Rubrik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ark">
    <w:name w:val="Strong"/>
    <w:uiPriority w:val="22"/>
    <w:rsid w:val="0009331E"/>
    <w:rPr>
      <w:b/>
      <w:bCs/>
    </w:rPr>
  </w:style>
  <w:style w:type="character" w:styleId="Betoning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stycke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link w:val="Citat"/>
    <w:uiPriority w:val="29"/>
    <w:rsid w:val="0009331E"/>
    <w:rPr>
      <w:i/>
      <w:iCs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link w:val="Starktcitat"/>
    <w:uiPriority w:val="30"/>
    <w:rsid w:val="0009331E"/>
    <w:rPr>
      <w:b/>
      <w:bCs/>
      <w:i/>
      <w:iCs/>
      <w:szCs w:val="22"/>
      <w:lang w:eastAsia="en-US"/>
    </w:rPr>
  </w:style>
  <w:style w:type="character" w:styleId="Diskretbetoning">
    <w:name w:val="Subtle Emphasis"/>
    <w:uiPriority w:val="19"/>
    <w:rsid w:val="0009331E"/>
    <w:rPr>
      <w:i/>
      <w:iCs/>
    </w:rPr>
  </w:style>
  <w:style w:type="character" w:styleId="Starkbetoning">
    <w:name w:val="Intense Emphasis"/>
    <w:uiPriority w:val="21"/>
    <w:rsid w:val="0009331E"/>
    <w:rPr>
      <w:b/>
      <w:bCs/>
    </w:rPr>
  </w:style>
  <w:style w:type="character" w:styleId="Diskretreferens">
    <w:name w:val="Subtle Reference"/>
    <w:uiPriority w:val="31"/>
    <w:rsid w:val="0009331E"/>
    <w:rPr>
      <w:smallCaps/>
    </w:rPr>
  </w:style>
  <w:style w:type="character" w:styleId="Starkreferens">
    <w:name w:val="Intense Reference"/>
    <w:uiPriority w:val="32"/>
    <w:rsid w:val="0009331E"/>
    <w:rPr>
      <w:smallCaps/>
      <w:spacing w:val="5"/>
      <w:u w:val="single"/>
    </w:rPr>
  </w:style>
  <w:style w:type="character" w:styleId="Bokenstitel">
    <w:name w:val="Book Title"/>
    <w:uiPriority w:val="33"/>
    <w:rsid w:val="0009331E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rsid w:val="003C06BA"/>
    <w:rPr>
      <w:lang w:bidi="en-US"/>
    </w:rPr>
  </w:style>
  <w:style w:type="paragraph" w:styleId="Innehll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Innehll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Innehll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Innehll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Innehll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ellrutnt">
    <w:name w:val="Table Grid"/>
    <w:basedOn w:val="Normaltabel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BF3681"/>
    <w:rPr>
      <w:color w:val="808080"/>
    </w:rPr>
  </w:style>
  <w:style w:type="character" w:styleId="Sidnummer">
    <w:name w:val="page number"/>
    <w:uiPriority w:val="99"/>
    <w:rsid w:val="0009331E"/>
    <w:rPr>
      <w:rFonts w:ascii="Corbel" w:hAnsi="Corbe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Rubrik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Rubrik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="MS Gothic" w:hAnsi="Corbel"/>
      <w:b/>
      <w:bCs/>
      <w:sz w:val="32"/>
      <w:szCs w:val="26"/>
      <w:lang w:eastAsia="en-US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="MS Gothic" w:hAnsi="Corbel"/>
      <w:b/>
      <w:bCs/>
      <w:sz w:val="26"/>
      <w:szCs w:val="22"/>
      <w:lang w:eastAsia="en-US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Numreradlista">
    <w:name w:val="List Number"/>
    <w:basedOn w:val="Liststycke"/>
    <w:uiPriority w:val="99"/>
    <w:rsid w:val="0009331E"/>
    <w:pPr>
      <w:spacing w:line="260" w:lineRule="atLeast"/>
      <w:ind w:left="0"/>
    </w:pPr>
  </w:style>
  <w:style w:type="character" w:styleId="Hyperlnk">
    <w:name w:val="Hyperlink"/>
    <w:uiPriority w:val="99"/>
    <w:unhideWhenUsed/>
    <w:rsid w:val="0009331E"/>
    <w:rPr>
      <w:color w:val="0000FF"/>
      <w:u w:val="single"/>
    </w:rPr>
  </w:style>
  <w:style w:type="paragraph" w:styleId="Signatur">
    <w:name w:val="Signature"/>
    <w:basedOn w:val="Normal"/>
    <w:link w:val="Signatur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Char">
    <w:name w:val="Signatur Char"/>
    <w:basedOn w:val="Standardstycketeckensnitt"/>
    <w:link w:val="Signatur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Normaltabel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Normaltabel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Normaltabel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stycke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stycke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qFormat/>
    <w:rsid w:val="00FE70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Rutntstabell1ljus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Rutntstabell1ljus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Rutntstabell1ljus">
    <w:name w:val="Grid Table 1 Light"/>
    <w:basedOn w:val="Normaltabel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Rubrik">
    <w:name w:val="Title"/>
    <w:next w:val="Normal"/>
    <w:link w:val="Rubrik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Kommentarer">
    <w:name w:val="annotation text"/>
    <w:basedOn w:val="Normal"/>
    <w:link w:val="Kommentarer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A27D3"/>
    <w:rPr>
      <w:rFonts w:asciiTheme="minorHAnsi" w:eastAsiaTheme="minorHAnsi" w:hAnsiTheme="minorHAnsi" w:cstheme="minorBidi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Standardstycketeckensnit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Rutntstabell1ljus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78EED8B1D84093B7D4666510D8B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42D27-A606-403C-ACC9-58FA47207825}"/>
      </w:docPartPr>
      <w:docPartBody>
        <w:p w:rsidR="00A44DCD" w:rsidRDefault="00A44DCD" w:rsidP="00A44DCD">
          <w:pPr>
            <w:pStyle w:val="1878EED8B1D84093B7D4666510D8B8AF"/>
          </w:pPr>
          <w:r w:rsidRPr="00747F04">
            <w:rPr>
              <w:rStyle w:val="Platshllartext"/>
              <w:lang w:val="en"/>
            </w:rPr>
            <w:t>Click or tap here to enter text.</w:t>
          </w:r>
        </w:p>
      </w:docPartBody>
    </w:docPart>
    <w:docPart>
      <w:docPartPr>
        <w:name w:val="3B481F09A7B1480F9D3D6B812F545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47B06-15FE-4046-B9F0-F0B1AF58B6D3}"/>
      </w:docPartPr>
      <w:docPartBody>
        <w:p w:rsidR="00A44DCD" w:rsidRDefault="00A44DCD" w:rsidP="00A44DCD">
          <w:pPr>
            <w:pStyle w:val="3B481F09A7B1480F9D3D6B812F54596E"/>
          </w:pPr>
          <w:r w:rsidRPr="00747F04">
            <w:rPr>
              <w:rStyle w:val="Platshllartext"/>
              <w:lang w:val="en"/>
            </w:rPr>
            <w:t>Click or tap here to enter text.</w:t>
          </w:r>
        </w:p>
      </w:docPartBody>
    </w:docPart>
    <w:docPart>
      <w:docPartPr>
        <w:name w:val="67D0748100804A66881C41FC832C4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9F514-D89B-42A8-8FF5-AB96B3F73D75}"/>
      </w:docPartPr>
      <w:docPartBody>
        <w:p w:rsidR="00A44DCD" w:rsidRDefault="00A44DCD" w:rsidP="00A44DCD">
          <w:pPr>
            <w:pStyle w:val="67D0748100804A66881C41FC832C42A2"/>
          </w:pPr>
          <w:r w:rsidRPr="00747F04">
            <w:rPr>
              <w:rStyle w:val="Platshllartext"/>
              <w:lang w:val="en"/>
            </w:rPr>
            <w:t>Click or tap here to enter text.</w:t>
          </w:r>
        </w:p>
      </w:docPartBody>
    </w:docPart>
    <w:docPart>
      <w:docPartPr>
        <w:name w:val="464D78F2F6E242F2A5D7C4DE1A0A4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2F69D-F7E1-4AE3-BCB5-31C54FA375D3}"/>
      </w:docPartPr>
      <w:docPartBody>
        <w:p w:rsidR="00A44DCD" w:rsidRDefault="00A44DCD" w:rsidP="00A44DCD">
          <w:pPr>
            <w:pStyle w:val="464D78F2F6E242F2A5D7C4DE1A0A4420"/>
          </w:pPr>
          <w:r w:rsidRPr="00747F04">
            <w:rPr>
              <w:rStyle w:val="Platshllartext"/>
              <w:lang w:val="en"/>
            </w:rPr>
            <w:t>Click or tap here to enter text.</w:t>
          </w:r>
        </w:p>
      </w:docPartBody>
    </w:docPart>
    <w:docPart>
      <w:docPartPr>
        <w:name w:val="C40A8564379B4E3BB4F6D6DABEC6D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20C56-FA5E-43F1-8CBC-FBB17C35A7E5}"/>
      </w:docPartPr>
      <w:docPartBody>
        <w:p w:rsidR="00A44DCD" w:rsidRDefault="00A44DCD" w:rsidP="00A44DCD">
          <w:pPr>
            <w:pStyle w:val="C40A8564379B4E3BB4F6D6DABEC6DB32"/>
          </w:pPr>
          <w:r w:rsidRPr="00747F04">
            <w:rPr>
              <w:rStyle w:val="Platshllartext"/>
              <w:lang w:val="en"/>
            </w:rPr>
            <w:t>Click or tap here to enter text.</w:t>
          </w:r>
        </w:p>
      </w:docPartBody>
    </w:docPart>
    <w:docPart>
      <w:docPartPr>
        <w:name w:val="CC56CF5BEED6443C9033B55888B1E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C99EB-A53C-4116-B3ED-2111E9361E99}"/>
      </w:docPartPr>
      <w:docPartBody>
        <w:p w:rsidR="00A44DCD" w:rsidRDefault="00A44DCD" w:rsidP="00A44DCD">
          <w:pPr>
            <w:pStyle w:val="CC56CF5BEED6443C9033B55888B1E578"/>
          </w:pPr>
          <w:r w:rsidRPr="00747F04">
            <w:rPr>
              <w:rStyle w:val="Platshllartext"/>
              <w:lang w:val="e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A1272"/>
    <w:rsid w:val="000B003A"/>
    <w:rsid w:val="00103B71"/>
    <w:rsid w:val="001B25F7"/>
    <w:rsid w:val="001B4C45"/>
    <w:rsid w:val="001F22A0"/>
    <w:rsid w:val="001F4628"/>
    <w:rsid w:val="00235596"/>
    <w:rsid w:val="003F2BE9"/>
    <w:rsid w:val="00587F4A"/>
    <w:rsid w:val="0077120D"/>
    <w:rsid w:val="008059CB"/>
    <w:rsid w:val="008804C2"/>
    <w:rsid w:val="0098417C"/>
    <w:rsid w:val="0098469A"/>
    <w:rsid w:val="009873CE"/>
    <w:rsid w:val="00A44DCD"/>
    <w:rsid w:val="00B7595D"/>
    <w:rsid w:val="00C163C9"/>
    <w:rsid w:val="00CB47FF"/>
    <w:rsid w:val="00DB43AA"/>
    <w:rsid w:val="00E45941"/>
    <w:rsid w:val="00E6349F"/>
    <w:rsid w:val="00ED3E8E"/>
    <w:rsid w:val="00F37822"/>
    <w:rsid w:val="00F836D3"/>
    <w:rsid w:val="00FA12A7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A44DCD"/>
    <w:rPr>
      <w:color w:val="808080"/>
    </w:rPr>
  </w:style>
  <w:style w:type="paragraph" w:customStyle="1" w:styleId="1878EED8B1D84093B7D4666510D8B8AF">
    <w:name w:val="1878EED8B1D84093B7D4666510D8B8AF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481F09A7B1480F9D3D6B812F54596E">
    <w:name w:val="3B481F09A7B1480F9D3D6B812F54596E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0748100804A66881C41FC832C42A2">
    <w:name w:val="67D0748100804A66881C41FC832C42A2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4D78F2F6E242F2A5D7C4DE1A0A4420">
    <w:name w:val="464D78F2F6E242F2A5D7C4DE1A0A4420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A8564379B4E3BB4F6D6DABEC6DB32">
    <w:name w:val="C40A8564379B4E3BB4F6D6DABEC6DB32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6CF5BEED6443C9033B55888B1E578">
    <w:name w:val="CC56CF5BEED6443C9033B55888B1E578"/>
    <w:rsid w:val="00A44DC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2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0586D-0973-4BE0-BE9F-1CB41541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18</TotalTime>
  <Pages>4</Pages>
  <Words>518</Words>
  <Characters>2748</Characters>
  <Application>Microsoft Office Word</Application>
  <DocSecurity>0</DocSecurity>
  <Lines>22</Lines>
  <Paragraphs>6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3260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5</cp:revision>
  <cp:lastPrinted>2022-11-03T16:45:00Z</cp:lastPrinted>
  <dcterms:created xsi:type="dcterms:W3CDTF">2025-03-06T09:20:00Z</dcterms:created>
  <dcterms:modified xsi:type="dcterms:W3CDTF">2025-03-06T09:40:00Z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